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F84DC" w14:textId="77777777" w:rsidR="00857A5F" w:rsidRDefault="00857A5F" w:rsidP="004E359A"/>
    <w:p w14:paraId="47F33C1A" w14:textId="25901E3C" w:rsidR="00FC19CD" w:rsidRDefault="002C0405" w:rsidP="004E359A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Divadelní</w:t>
      </w:r>
      <w:r w:rsidR="003D0C63" w:rsidRPr="003D0C63">
        <w:rPr>
          <w:b/>
          <w:bCs/>
          <w:sz w:val="32"/>
          <w:szCs w:val="32"/>
          <w:u w:val="single"/>
        </w:rPr>
        <w:t xml:space="preserve"> příměstský tábor</w:t>
      </w:r>
    </w:p>
    <w:p w14:paraId="57041FD1" w14:textId="77777777" w:rsidR="003D0C63" w:rsidRDefault="003D0C63" w:rsidP="004E359A">
      <w:pPr>
        <w:rPr>
          <w:b/>
          <w:bCs/>
          <w:sz w:val="32"/>
          <w:szCs w:val="32"/>
          <w:u w:val="single"/>
        </w:rPr>
      </w:pPr>
    </w:p>
    <w:p w14:paraId="59558D88" w14:textId="4081A616" w:rsidR="00857A5F" w:rsidRDefault="00857A5F" w:rsidP="004E359A">
      <w:pPr>
        <w:rPr>
          <w:b/>
          <w:bCs/>
        </w:rPr>
      </w:pPr>
      <w:r w:rsidRPr="4CA22124">
        <w:rPr>
          <w:b/>
          <w:bCs/>
        </w:rPr>
        <w:t xml:space="preserve">Termín:                     </w:t>
      </w:r>
      <w:r w:rsidR="009C722A">
        <w:rPr>
          <w:b/>
          <w:bCs/>
        </w:rPr>
        <w:t>2</w:t>
      </w:r>
      <w:r w:rsidR="00EF25E7">
        <w:rPr>
          <w:b/>
          <w:bCs/>
        </w:rPr>
        <w:t>1</w:t>
      </w:r>
      <w:r w:rsidRPr="4CA22124">
        <w:rPr>
          <w:b/>
          <w:bCs/>
        </w:rPr>
        <w:t>.</w:t>
      </w:r>
      <w:r w:rsidR="001B315E" w:rsidRPr="4CA22124">
        <w:rPr>
          <w:b/>
          <w:bCs/>
        </w:rPr>
        <w:t>7.</w:t>
      </w:r>
      <w:r w:rsidRPr="4CA22124">
        <w:rPr>
          <w:b/>
          <w:bCs/>
        </w:rPr>
        <w:t xml:space="preserve"> – </w:t>
      </w:r>
      <w:r w:rsidR="009C722A">
        <w:rPr>
          <w:b/>
          <w:bCs/>
        </w:rPr>
        <w:t>2</w:t>
      </w:r>
      <w:r w:rsidR="00EF25E7">
        <w:rPr>
          <w:b/>
          <w:bCs/>
        </w:rPr>
        <w:t>5</w:t>
      </w:r>
      <w:r w:rsidR="009B1D39" w:rsidRPr="4CA22124">
        <w:rPr>
          <w:b/>
          <w:bCs/>
        </w:rPr>
        <w:t>.7</w:t>
      </w:r>
      <w:r w:rsidRPr="4CA22124">
        <w:rPr>
          <w:b/>
          <w:bCs/>
        </w:rPr>
        <w:t>.20</w:t>
      </w:r>
      <w:r w:rsidR="009B1D39" w:rsidRPr="4CA22124">
        <w:rPr>
          <w:b/>
          <w:bCs/>
        </w:rPr>
        <w:t>2</w:t>
      </w:r>
      <w:r w:rsidR="00EF25E7">
        <w:rPr>
          <w:b/>
          <w:bCs/>
        </w:rPr>
        <w:t>5</w:t>
      </w:r>
    </w:p>
    <w:p w14:paraId="42237D50" w14:textId="2865FAAC" w:rsidR="00857A5F" w:rsidRDefault="00857A5F" w:rsidP="004E359A">
      <w:pPr>
        <w:rPr>
          <w:b/>
          <w:bCs/>
        </w:rPr>
      </w:pPr>
      <w:r>
        <w:rPr>
          <w:b/>
          <w:bCs/>
        </w:rPr>
        <w:t>Čas:                            8 – 1</w:t>
      </w:r>
      <w:r w:rsidR="009B1D39">
        <w:rPr>
          <w:b/>
          <w:bCs/>
        </w:rPr>
        <w:t>6</w:t>
      </w:r>
      <w:r w:rsidR="00B84278">
        <w:rPr>
          <w:b/>
          <w:bCs/>
        </w:rPr>
        <w:t>:30</w:t>
      </w:r>
      <w:r>
        <w:rPr>
          <w:b/>
          <w:bCs/>
        </w:rPr>
        <w:t xml:space="preserve"> hodin</w:t>
      </w:r>
    </w:p>
    <w:p w14:paraId="05C6621D" w14:textId="57587675" w:rsidR="00857A5F" w:rsidRDefault="00857A5F" w:rsidP="004E359A">
      <w:pPr>
        <w:rPr>
          <w:b/>
          <w:bCs/>
        </w:rPr>
      </w:pPr>
      <w:r w:rsidRPr="4CA22124">
        <w:rPr>
          <w:b/>
          <w:bCs/>
        </w:rPr>
        <w:t xml:space="preserve">Místo konání:           </w:t>
      </w:r>
      <w:r w:rsidR="00016A2D">
        <w:rPr>
          <w:b/>
          <w:bCs/>
        </w:rPr>
        <w:t xml:space="preserve">DDM Suchdol, Rohová </w:t>
      </w:r>
      <w:r w:rsidR="007D3D61">
        <w:rPr>
          <w:b/>
          <w:bCs/>
        </w:rPr>
        <w:t>540/4, Praha 6 Suchdol</w:t>
      </w:r>
    </w:p>
    <w:p w14:paraId="26AEA15E" w14:textId="77777777" w:rsidR="00857A5F" w:rsidRDefault="00857A5F" w:rsidP="004E359A">
      <w:pPr>
        <w:rPr>
          <w:b/>
          <w:bCs/>
        </w:rPr>
      </w:pPr>
    </w:p>
    <w:p w14:paraId="262B0B49" w14:textId="591BF052" w:rsidR="00B84278" w:rsidRPr="00A1512C" w:rsidRDefault="00857A5F" w:rsidP="004E359A">
      <w:pPr>
        <w:rPr>
          <w:b/>
          <w:bCs/>
        </w:rPr>
      </w:pPr>
      <w:r w:rsidRPr="4CA22124">
        <w:rPr>
          <w:b/>
          <w:bCs/>
        </w:rPr>
        <w:t>Každý den se budeme scházet v</w:t>
      </w:r>
      <w:r w:rsidR="007D3D61">
        <w:rPr>
          <w:b/>
          <w:bCs/>
        </w:rPr>
        <w:t> DDM od 8 do 8:30 hodin</w:t>
      </w:r>
      <w:r w:rsidR="00B84278">
        <w:rPr>
          <w:b/>
          <w:bCs/>
        </w:rPr>
        <w:t>.</w:t>
      </w:r>
    </w:p>
    <w:p w14:paraId="35466517" w14:textId="2D01D685" w:rsidR="003D3B45" w:rsidRDefault="003D3B45" w:rsidP="004E359A">
      <w:r w:rsidRPr="4CA22124">
        <w:rPr>
          <w:b/>
          <w:bCs/>
          <w:u w:val="single"/>
        </w:rPr>
        <w:t>Denní režim</w:t>
      </w:r>
      <w:r>
        <w:t xml:space="preserve"> bude následující:</w:t>
      </w:r>
    </w:p>
    <w:p w14:paraId="7F42A9C8" w14:textId="77777777" w:rsidR="00D24DD8" w:rsidRDefault="00D24DD8" w:rsidP="00082E1D"/>
    <w:p w14:paraId="5E925F4F" w14:textId="54CE092B" w:rsidR="00082E1D" w:rsidRDefault="0094087B" w:rsidP="00082E1D">
      <w:r>
        <w:t xml:space="preserve"> </w:t>
      </w:r>
      <w:r w:rsidR="00082E1D">
        <w:t xml:space="preserve">8.30 – </w:t>
      </w:r>
      <w:r w:rsidR="00765963">
        <w:t>9.00</w:t>
      </w:r>
      <w:r w:rsidR="00082E1D">
        <w:t xml:space="preserve"> přivítání, seznámení se s denním programem</w:t>
      </w:r>
    </w:p>
    <w:p w14:paraId="305F4C1E" w14:textId="0DF31388" w:rsidR="00082E1D" w:rsidRDefault="0094087B" w:rsidP="00082E1D">
      <w:r>
        <w:t xml:space="preserve"> </w:t>
      </w:r>
      <w:r w:rsidR="00765963">
        <w:t>9.00</w:t>
      </w:r>
      <w:r w:rsidR="00082E1D">
        <w:t xml:space="preserve"> – 10.00 řízená činnost dle denního programu</w:t>
      </w:r>
    </w:p>
    <w:p w14:paraId="52F7DC63" w14:textId="77777777" w:rsidR="00082E1D" w:rsidRDefault="00082E1D" w:rsidP="00082E1D">
      <w:r>
        <w:t>10.00 – 10.30 hygiena, svačina</w:t>
      </w:r>
    </w:p>
    <w:p w14:paraId="09CE925E" w14:textId="77777777" w:rsidR="00082E1D" w:rsidRDefault="00082E1D" w:rsidP="00082E1D">
      <w:r>
        <w:t>10.30 – 12.00 řízená činnost dle denního programu</w:t>
      </w:r>
    </w:p>
    <w:p w14:paraId="54D1CFCD" w14:textId="51E3F7B5" w:rsidR="00082E1D" w:rsidRDefault="00082E1D" w:rsidP="00082E1D">
      <w:r>
        <w:t>12.00 – 13.00 oběd</w:t>
      </w:r>
      <w:r w:rsidR="003670F5">
        <w:t xml:space="preserve"> (zajištěn v restauraci v areálu ČZU)</w:t>
      </w:r>
    </w:p>
    <w:p w14:paraId="101DD965" w14:textId="77777777" w:rsidR="00082E1D" w:rsidRDefault="00082E1D" w:rsidP="00082E1D">
      <w:r>
        <w:t>13.00 – 13.30 polední klid</w:t>
      </w:r>
    </w:p>
    <w:p w14:paraId="6429BD13" w14:textId="5F42F3EC" w:rsidR="00082E1D" w:rsidRDefault="00082E1D" w:rsidP="00082E1D">
      <w:r>
        <w:t>13.30 – 14.00 řízená činnost</w:t>
      </w:r>
      <w:r w:rsidR="00852E6F">
        <w:t xml:space="preserve"> dle denního programu</w:t>
      </w:r>
    </w:p>
    <w:p w14:paraId="30476363" w14:textId="77777777" w:rsidR="00082E1D" w:rsidRDefault="00082E1D" w:rsidP="00082E1D">
      <w:r>
        <w:t>14.00 – 14.30 hygiena, svačina</w:t>
      </w:r>
    </w:p>
    <w:p w14:paraId="3DBC8C81" w14:textId="0B7F22A5" w:rsidR="00082E1D" w:rsidRDefault="00082E1D" w:rsidP="00082E1D">
      <w:r>
        <w:t>14.30 – 1</w:t>
      </w:r>
      <w:r w:rsidR="00852E6F">
        <w:t>6</w:t>
      </w:r>
      <w:r>
        <w:t>.</w:t>
      </w:r>
      <w:r w:rsidR="00852E6F">
        <w:t>0</w:t>
      </w:r>
      <w:r>
        <w:t xml:space="preserve">0 </w:t>
      </w:r>
      <w:r w:rsidR="00852E6F">
        <w:t>řízená činnost dle denního programu</w:t>
      </w:r>
    </w:p>
    <w:p w14:paraId="4BE32A57" w14:textId="470ACA86" w:rsidR="00E94DA7" w:rsidRDefault="00082E1D" w:rsidP="00082E1D">
      <w:r>
        <w:t>1</w:t>
      </w:r>
      <w:r w:rsidR="00852E6F">
        <w:t>6</w:t>
      </w:r>
      <w:r>
        <w:t>.</w:t>
      </w:r>
      <w:r w:rsidR="00852E6F">
        <w:t>0</w:t>
      </w:r>
      <w:r>
        <w:t>0 – 16.</w:t>
      </w:r>
      <w:r w:rsidR="00852E6F">
        <w:t>3</w:t>
      </w:r>
      <w:r>
        <w:t>0 vyhodnocení dne, rozloučení, odchod domů</w:t>
      </w:r>
    </w:p>
    <w:p w14:paraId="7489C843" w14:textId="77777777" w:rsidR="005558DF" w:rsidRDefault="005558DF" w:rsidP="00082E1D"/>
    <w:p w14:paraId="42623F3E" w14:textId="64BF8BB4" w:rsidR="00767CF2" w:rsidRPr="00AB36E9" w:rsidRDefault="00C83755" w:rsidP="004E359A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!!! </w:t>
      </w:r>
      <w:r w:rsidR="009E45D2" w:rsidRPr="00AB36E9">
        <w:rPr>
          <w:b/>
          <w:bCs/>
          <w:u w:val="single"/>
        </w:rPr>
        <w:t xml:space="preserve">V pátek </w:t>
      </w:r>
      <w:r w:rsidR="00AB36E9">
        <w:rPr>
          <w:b/>
          <w:bCs/>
          <w:u w:val="single"/>
        </w:rPr>
        <w:t xml:space="preserve">od 15:30 </w:t>
      </w:r>
      <w:r w:rsidR="009E45D2" w:rsidRPr="00AB36E9">
        <w:rPr>
          <w:b/>
          <w:bCs/>
          <w:u w:val="single"/>
        </w:rPr>
        <w:t>bude pro rodiče</w:t>
      </w:r>
      <w:r w:rsidR="006876E3" w:rsidRPr="00AB36E9">
        <w:rPr>
          <w:b/>
          <w:bCs/>
          <w:u w:val="single"/>
        </w:rPr>
        <w:t xml:space="preserve"> připraveno závěrečné vystoupení </w:t>
      </w:r>
      <w:r w:rsidR="00AB36E9" w:rsidRPr="00AB36E9">
        <w:rPr>
          <w:b/>
          <w:bCs/>
          <w:u w:val="single"/>
        </w:rPr>
        <w:t>– místo lektorky upřesnění dle počasí</w:t>
      </w:r>
      <w:r>
        <w:rPr>
          <w:b/>
          <w:bCs/>
          <w:u w:val="single"/>
        </w:rPr>
        <w:t xml:space="preserve"> !!!</w:t>
      </w:r>
    </w:p>
    <w:p w14:paraId="174384CE" w14:textId="77777777" w:rsidR="00AB36E9" w:rsidRDefault="00AB36E9" w:rsidP="004E359A"/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77777777" w:rsidR="00645B00" w:rsidRDefault="00645B00" w:rsidP="003D3B45">
      <w:r>
        <w:t>Oblečení dovnitř i na ven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21E1CF9D" w:rsidR="003D3B45" w:rsidRDefault="00645B00" w:rsidP="003D3B45">
      <w:r>
        <w:t>Svačina na dopoledne i odpoledne</w:t>
      </w:r>
      <w:r w:rsidR="00FB7DC5">
        <w:t xml:space="preserve"> </w:t>
      </w:r>
    </w:p>
    <w:p w14:paraId="43D43935" w14:textId="5AD821FA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  <w:r w:rsidR="00E86B20">
        <w:rPr>
          <w:bCs/>
        </w:rPr>
        <w:t xml:space="preserve"> – budeme hodně času trávit venku.</w:t>
      </w:r>
    </w:p>
    <w:p w14:paraId="3FA391ED" w14:textId="2502CF35" w:rsidR="00645B00" w:rsidRDefault="00645B00" w:rsidP="003D3B45">
      <w:r>
        <w:t>Dle uvážení krém na opalování, repelent</w:t>
      </w:r>
    </w:p>
    <w:p w14:paraId="122449B3" w14:textId="77777777" w:rsidR="00314D96" w:rsidRDefault="00314D96" w:rsidP="003D3B45">
      <w:pPr>
        <w:rPr>
          <w:bCs/>
          <w:color w:val="4472C4" w:themeColor="accent1"/>
        </w:rPr>
      </w:pPr>
    </w:p>
    <w:p w14:paraId="152C0C55" w14:textId="731F0DD6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66620FCA" w14:textId="77777777" w:rsidR="00051F77" w:rsidRDefault="00314D96" w:rsidP="4CA22124">
      <w:pPr>
        <w:rPr>
          <w:b/>
          <w:bCs/>
          <w:color w:val="000000" w:themeColor="text1"/>
        </w:rPr>
      </w:pPr>
      <w:r w:rsidRPr="4CA22124">
        <w:rPr>
          <w:b/>
          <w:bCs/>
          <w:color w:val="000000" w:themeColor="text1"/>
        </w:rPr>
        <w:t>Podepsanou přihlášku, prosím, přineste do DDM nejpozději v den nástupu na tábor, případně pošlete naskenovanou e-m</w:t>
      </w:r>
      <w:r w:rsidR="0016273A" w:rsidRPr="4CA22124">
        <w:rPr>
          <w:b/>
          <w:bCs/>
          <w:color w:val="000000" w:themeColor="text1"/>
        </w:rPr>
        <w:t>a</w:t>
      </w:r>
      <w:r w:rsidRPr="4CA22124">
        <w:rPr>
          <w:b/>
          <w:bCs/>
          <w:color w:val="000000" w:themeColor="text1"/>
        </w:rPr>
        <w:t xml:space="preserve">ilem </w:t>
      </w:r>
      <w:r w:rsidRPr="4CA22124">
        <w:rPr>
          <w:color w:val="000000" w:themeColor="text1"/>
        </w:rPr>
        <w:t>(pokud jste tak již neučinili)</w:t>
      </w:r>
      <w:r w:rsidRPr="4CA22124">
        <w:rPr>
          <w:b/>
          <w:bCs/>
          <w:color w:val="000000" w:themeColor="text1"/>
        </w:rPr>
        <w:t>.</w:t>
      </w:r>
      <w:r w:rsidR="00B52D62" w:rsidRPr="4CA22124">
        <w:rPr>
          <w:b/>
          <w:bCs/>
          <w:color w:val="000000" w:themeColor="text1"/>
        </w:rPr>
        <w:t xml:space="preserve"> </w:t>
      </w:r>
    </w:p>
    <w:p w14:paraId="5B04B057" w14:textId="77777777" w:rsidR="00051F77" w:rsidRDefault="00051F77" w:rsidP="00051F77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V přihlášce prosím vyplňte ZDRAVOTNÍ STAV – veškeré alergie, omezení či specifické potřeby!!!</w:t>
      </w:r>
    </w:p>
    <w:p w14:paraId="55E1CF9D" w14:textId="0C6A5596" w:rsidR="00314D96" w:rsidRPr="00E94DA7" w:rsidRDefault="00B52D62" w:rsidP="4CA22124">
      <w:pPr>
        <w:rPr>
          <w:b/>
          <w:bCs/>
          <w:color w:val="000000" w:themeColor="text1"/>
        </w:rPr>
      </w:pPr>
      <w:r w:rsidRPr="4CA22124">
        <w:rPr>
          <w:b/>
          <w:bCs/>
          <w:color w:val="000000" w:themeColor="text1"/>
        </w:rPr>
        <w:t>Dále si, prosím, na první den tábora připravte kopii kartičky zdravotní pojišťovny</w:t>
      </w:r>
      <w:r w:rsidR="009B1D39" w:rsidRPr="4CA22124">
        <w:rPr>
          <w:b/>
          <w:bCs/>
          <w:color w:val="000000" w:themeColor="text1"/>
        </w:rPr>
        <w:t xml:space="preserve"> a bez</w:t>
      </w:r>
      <w:r w:rsidR="00F11625" w:rsidRPr="4CA22124">
        <w:rPr>
          <w:b/>
          <w:bCs/>
          <w:color w:val="000000" w:themeColor="text1"/>
        </w:rPr>
        <w:t>infekčnost</w:t>
      </w:r>
      <w:r w:rsidR="00767CF2" w:rsidRPr="4CA22124">
        <w:rPr>
          <w:b/>
          <w:bCs/>
          <w:color w:val="000000" w:themeColor="text1"/>
        </w:rPr>
        <w:t xml:space="preserve"> </w:t>
      </w:r>
      <w:r w:rsidR="00FB7DC5" w:rsidRPr="4CA22124">
        <w:rPr>
          <w:b/>
          <w:bCs/>
          <w:color w:val="000000" w:themeColor="text1"/>
        </w:rPr>
        <w:t>– ke stažení na webu DDM a v příloze mailu</w:t>
      </w:r>
      <w:r w:rsidR="002322FD" w:rsidRPr="4CA22124">
        <w:rPr>
          <w:b/>
          <w:bCs/>
          <w:color w:val="000000" w:themeColor="text1"/>
        </w:rPr>
        <w:t xml:space="preserve">. </w:t>
      </w:r>
      <w:r w:rsidR="00E94DA7" w:rsidRPr="4CA22124">
        <w:rPr>
          <w:b/>
          <w:bCs/>
          <w:color w:val="000000" w:themeColor="text1"/>
        </w:rPr>
        <w:t xml:space="preserve">                                         </w:t>
      </w:r>
      <w:r w:rsidR="00447D6C">
        <w:rPr>
          <w:b/>
          <w:bCs/>
          <w:color w:val="000000" w:themeColor="text1"/>
        </w:rPr>
        <w:t xml:space="preserve">                                 </w:t>
      </w:r>
      <w:r w:rsidR="00E94DA7" w:rsidRPr="4CA22124">
        <w:rPr>
          <w:b/>
          <w:bCs/>
          <w:color w:val="000000" w:themeColor="text1"/>
        </w:rPr>
        <w:t xml:space="preserve">   </w:t>
      </w:r>
      <w:r w:rsidR="009B1D39" w:rsidRPr="4CA22124">
        <w:rPr>
          <w:color w:val="000000" w:themeColor="text1"/>
          <w:u w:val="single"/>
        </w:rPr>
        <w:t xml:space="preserve">Bez těchto dokumentů nelze dítě </w:t>
      </w:r>
      <w:r w:rsidR="00767CF2" w:rsidRPr="4CA22124">
        <w:rPr>
          <w:color w:val="000000" w:themeColor="text1"/>
          <w:u w:val="single"/>
        </w:rPr>
        <w:t xml:space="preserve">na tábor </w:t>
      </w:r>
      <w:r w:rsidR="009B1D39" w:rsidRPr="4CA22124">
        <w:rPr>
          <w:color w:val="000000" w:themeColor="text1"/>
          <w:u w:val="single"/>
        </w:rPr>
        <w:t>přijmout!</w:t>
      </w:r>
    </w:p>
    <w:p w14:paraId="4FA8E512" w14:textId="77777777" w:rsidR="00E94DA7" w:rsidRPr="00E94DA7" w:rsidRDefault="0016273A" w:rsidP="00E94DA7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F11625">
        <w:rPr>
          <w:bCs/>
          <w:color w:val="000000" w:themeColor="text1"/>
        </w:rPr>
        <w:t xml:space="preserve"> a táborový</w:t>
      </w:r>
      <w:r>
        <w:rPr>
          <w:bCs/>
          <w:color w:val="000000" w:themeColor="text1"/>
        </w:rPr>
        <w:t xml:space="preserve"> řád DDM</w:t>
      </w:r>
      <w:r w:rsidR="00E94DA7" w:rsidRPr="00E94DA7">
        <w:rPr>
          <w:bCs/>
          <w:color w:val="000000" w:themeColor="text1"/>
        </w:rPr>
        <w:t xml:space="preserve">. </w:t>
      </w:r>
      <w:r w:rsidR="00E94DA7" w:rsidRPr="00E94DA7">
        <w:rPr>
          <w:lang w:eastAsia="ja-JP"/>
        </w:rPr>
        <w:t>V případě porušení bude dítě</w:t>
      </w:r>
    </w:p>
    <w:p w14:paraId="52E69B1B" w14:textId="2291AEFB" w:rsidR="0016273A" w:rsidRPr="00E94DA7" w:rsidRDefault="00E94DA7" w:rsidP="00E94DA7">
      <w:pPr>
        <w:autoSpaceDE w:val="0"/>
        <w:autoSpaceDN w:val="0"/>
        <w:adjustRightInd w:val="0"/>
        <w:rPr>
          <w:lang w:eastAsia="ja-JP"/>
        </w:rPr>
      </w:pPr>
      <w:r w:rsidRPr="00E94DA7">
        <w:rPr>
          <w:lang w:eastAsia="ja-JP"/>
        </w:rPr>
        <w:t>vyloučeno z příměstského tábora bez nároku na vrácení peněz. Táborový řád bude k nahlédnutí po</w:t>
      </w:r>
      <w:r>
        <w:rPr>
          <w:lang w:eastAsia="ja-JP"/>
        </w:rPr>
        <w:t xml:space="preserve"> </w:t>
      </w:r>
      <w:r w:rsidRPr="00E94DA7">
        <w:rPr>
          <w:lang w:eastAsia="ja-JP"/>
        </w:rPr>
        <w:t>celou dobu konání tábora (nebo na webu DDM) a děti se hned v úvodu s ním seznámí.</w:t>
      </w:r>
    </w:p>
    <w:p w14:paraId="6DB48243" w14:textId="77777777" w:rsidR="00314D9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3846D135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</w:t>
      </w:r>
      <w:r w:rsidR="00264A3E">
        <w:rPr>
          <w:bCs/>
          <w:color w:val="000000" w:themeColor="text1"/>
        </w:rPr>
        <w:t> </w:t>
      </w:r>
      <w:r w:rsidR="009B1D39">
        <w:rPr>
          <w:bCs/>
          <w:color w:val="000000" w:themeColor="text1"/>
        </w:rPr>
        <w:t>587</w:t>
      </w:r>
      <w:r>
        <w:rPr>
          <w:bCs/>
          <w:color w:val="000000" w:themeColor="text1"/>
        </w:rPr>
        <w:t>.</w:t>
      </w:r>
    </w:p>
    <w:p w14:paraId="6CE6D690" w14:textId="5413ECC8" w:rsidR="00264A3E" w:rsidRDefault="00264A3E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Kontakt na lektorky – Dana </w:t>
      </w:r>
      <w:proofErr w:type="spellStart"/>
      <w:r>
        <w:rPr>
          <w:bCs/>
          <w:color w:val="000000" w:themeColor="text1"/>
        </w:rPr>
        <w:t>Čítková</w:t>
      </w:r>
      <w:proofErr w:type="spellEnd"/>
      <w:r>
        <w:rPr>
          <w:bCs/>
          <w:color w:val="000000" w:themeColor="text1"/>
        </w:rPr>
        <w:t xml:space="preserve"> </w:t>
      </w:r>
      <w:r w:rsidR="002C77EF">
        <w:rPr>
          <w:bCs/>
          <w:color w:val="000000" w:themeColor="text1"/>
        </w:rPr>
        <w:t>723 824</w:t>
      </w:r>
      <w:r w:rsidR="00D653AC">
        <w:rPr>
          <w:bCs/>
          <w:color w:val="000000" w:themeColor="text1"/>
        </w:rPr>
        <w:t xml:space="preserve"> 481, Kateřina </w:t>
      </w:r>
      <w:proofErr w:type="spellStart"/>
      <w:r w:rsidR="00D653AC">
        <w:rPr>
          <w:bCs/>
          <w:color w:val="000000" w:themeColor="text1"/>
        </w:rPr>
        <w:t>Fes</w:t>
      </w:r>
      <w:r w:rsidR="00300CA2">
        <w:rPr>
          <w:bCs/>
          <w:color w:val="000000" w:themeColor="text1"/>
        </w:rPr>
        <w:t>zanicz</w:t>
      </w:r>
      <w:proofErr w:type="spellEnd"/>
      <w:r w:rsidR="00300CA2">
        <w:rPr>
          <w:bCs/>
          <w:color w:val="000000" w:themeColor="text1"/>
        </w:rPr>
        <w:t xml:space="preserve"> </w:t>
      </w:r>
      <w:r w:rsidR="006648AC">
        <w:rPr>
          <w:bCs/>
          <w:color w:val="000000" w:themeColor="text1"/>
        </w:rPr>
        <w:t>721 143 157</w:t>
      </w:r>
    </w:p>
    <w:p w14:paraId="3F36A79B" w14:textId="0E158D14" w:rsidR="003D3B45" w:rsidRDefault="00A93F72" w:rsidP="004E359A">
      <w:r>
        <w:rPr>
          <w:b/>
          <w:bCs/>
        </w:rPr>
        <w:lastRenderedPageBreak/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</w:p>
    <w:p w14:paraId="41F015CB" w14:textId="1FDF58A7" w:rsidR="00A93F72" w:rsidRPr="00A93F72" w:rsidRDefault="00A93F72" w:rsidP="00A93F72"/>
    <w:sectPr w:rsidR="00A93F72" w:rsidRPr="00A93F72" w:rsidSect="00FC5DD7">
      <w:headerReference w:type="default" r:id="rId7"/>
      <w:footerReference w:type="default" r:id="rId8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96528" w14:textId="77777777" w:rsidR="00675B5B" w:rsidRDefault="00675B5B">
      <w:r>
        <w:separator/>
      </w:r>
    </w:p>
  </w:endnote>
  <w:endnote w:type="continuationSeparator" w:id="0">
    <w:p w14:paraId="50D91363" w14:textId="77777777" w:rsidR="00675B5B" w:rsidRDefault="00675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4C8C6" w14:textId="77777777" w:rsidR="00675B5B" w:rsidRDefault="00675B5B">
      <w:r>
        <w:separator/>
      </w:r>
    </w:p>
  </w:footnote>
  <w:footnote w:type="continuationSeparator" w:id="0">
    <w:p w14:paraId="5577849E" w14:textId="77777777" w:rsidR="00675B5B" w:rsidRDefault="00675B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Praha </w:t>
          </w:r>
          <w:r w:rsidR="002E28AA" w:rsidRPr="009B6EA3">
            <w:rPr>
              <w:sz w:val="28"/>
              <w:szCs w:val="28"/>
            </w:rPr>
            <w:t>- Suchdol</w:t>
          </w:r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302656757">
    <w:abstractNumId w:val="0"/>
  </w:num>
  <w:num w:numId="2" w16cid:durableId="164169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16A2D"/>
    <w:rsid w:val="00023010"/>
    <w:rsid w:val="00026CA5"/>
    <w:rsid w:val="00043C6B"/>
    <w:rsid w:val="00051F77"/>
    <w:rsid w:val="00060AAE"/>
    <w:rsid w:val="00070541"/>
    <w:rsid w:val="00082E1D"/>
    <w:rsid w:val="000909EA"/>
    <w:rsid w:val="000D67CF"/>
    <w:rsid w:val="00125CFC"/>
    <w:rsid w:val="0016273A"/>
    <w:rsid w:val="001B315E"/>
    <w:rsid w:val="001E0CA1"/>
    <w:rsid w:val="001E208B"/>
    <w:rsid w:val="002322FD"/>
    <w:rsid w:val="0024EEB1"/>
    <w:rsid w:val="00264A3E"/>
    <w:rsid w:val="00291523"/>
    <w:rsid w:val="002A1FEB"/>
    <w:rsid w:val="002A4E1C"/>
    <w:rsid w:val="002C0405"/>
    <w:rsid w:val="002C77EF"/>
    <w:rsid w:val="002E1827"/>
    <w:rsid w:val="002E28AA"/>
    <w:rsid w:val="00300CA2"/>
    <w:rsid w:val="003100E3"/>
    <w:rsid w:val="00314D96"/>
    <w:rsid w:val="00336615"/>
    <w:rsid w:val="003670F5"/>
    <w:rsid w:val="003C3809"/>
    <w:rsid w:val="003D0C63"/>
    <w:rsid w:val="003D3B45"/>
    <w:rsid w:val="003F4CB6"/>
    <w:rsid w:val="00447D6C"/>
    <w:rsid w:val="00471398"/>
    <w:rsid w:val="004B2D2E"/>
    <w:rsid w:val="004D7C1D"/>
    <w:rsid w:val="004E359A"/>
    <w:rsid w:val="00526375"/>
    <w:rsid w:val="005360FB"/>
    <w:rsid w:val="005558DF"/>
    <w:rsid w:val="00575CDC"/>
    <w:rsid w:val="005A0BE3"/>
    <w:rsid w:val="005C09BB"/>
    <w:rsid w:val="005E48A8"/>
    <w:rsid w:val="00645B00"/>
    <w:rsid w:val="006648AC"/>
    <w:rsid w:val="00674A8C"/>
    <w:rsid w:val="00675B5B"/>
    <w:rsid w:val="006876E3"/>
    <w:rsid w:val="006B4825"/>
    <w:rsid w:val="006C0EA7"/>
    <w:rsid w:val="006E054A"/>
    <w:rsid w:val="007304BE"/>
    <w:rsid w:val="00765963"/>
    <w:rsid w:val="007659C8"/>
    <w:rsid w:val="007669A9"/>
    <w:rsid w:val="00767CF2"/>
    <w:rsid w:val="00782AB1"/>
    <w:rsid w:val="007D3D61"/>
    <w:rsid w:val="007E7BAD"/>
    <w:rsid w:val="00816064"/>
    <w:rsid w:val="00831E80"/>
    <w:rsid w:val="00852E6F"/>
    <w:rsid w:val="00853BA1"/>
    <w:rsid w:val="00857A5F"/>
    <w:rsid w:val="00930864"/>
    <w:rsid w:val="00932C27"/>
    <w:rsid w:val="0094087B"/>
    <w:rsid w:val="00944321"/>
    <w:rsid w:val="00972E84"/>
    <w:rsid w:val="00996F47"/>
    <w:rsid w:val="009B1D39"/>
    <w:rsid w:val="009B6EA3"/>
    <w:rsid w:val="009C722A"/>
    <w:rsid w:val="009E2A28"/>
    <w:rsid w:val="009E45D2"/>
    <w:rsid w:val="00A1512C"/>
    <w:rsid w:val="00A71E00"/>
    <w:rsid w:val="00A90C68"/>
    <w:rsid w:val="00A93F72"/>
    <w:rsid w:val="00AB36E9"/>
    <w:rsid w:val="00AD2076"/>
    <w:rsid w:val="00AD44F3"/>
    <w:rsid w:val="00AD537A"/>
    <w:rsid w:val="00AE04AD"/>
    <w:rsid w:val="00AE2527"/>
    <w:rsid w:val="00B37924"/>
    <w:rsid w:val="00B52D62"/>
    <w:rsid w:val="00B823EB"/>
    <w:rsid w:val="00B84278"/>
    <w:rsid w:val="00B92D4F"/>
    <w:rsid w:val="00BA33E5"/>
    <w:rsid w:val="00BB729E"/>
    <w:rsid w:val="00BB7913"/>
    <w:rsid w:val="00C35A49"/>
    <w:rsid w:val="00C41C4B"/>
    <w:rsid w:val="00C50A7D"/>
    <w:rsid w:val="00C83755"/>
    <w:rsid w:val="00C91235"/>
    <w:rsid w:val="00CA1BBB"/>
    <w:rsid w:val="00CC3D1C"/>
    <w:rsid w:val="00CC767D"/>
    <w:rsid w:val="00D24DD8"/>
    <w:rsid w:val="00D537B1"/>
    <w:rsid w:val="00D56FAA"/>
    <w:rsid w:val="00D653AC"/>
    <w:rsid w:val="00D8461D"/>
    <w:rsid w:val="00DC7789"/>
    <w:rsid w:val="00E13D4F"/>
    <w:rsid w:val="00E86B20"/>
    <w:rsid w:val="00E94DA7"/>
    <w:rsid w:val="00EA3074"/>
    <w:rsid w:val="00EB3783"/>
    <w:rsid w:val="00ED50B9"/>
    <w:rsid w:val="00EF25E7"/>
    <w:rsid w:val="00EF315A"/>
    <w:rsid w:val="00F11625"/>
    <w:rsid w:val="00F244A8"/>
    <w:rsid w:val="00F831C8"/>
    <w:rsid w:val="00FB7DC5"/>
    <w:rsid w:val="00FC19CD"/>
    <w:rsid w:val="00FC5DD7"/>
    <w:rsid w:val="00FD68C3"/>
    <w:rsid w:val="18458CE8"/>
    <w:rsid w:val="19E9E247"/>
    <w:rsid w:val="1E25E95B"/>
    <w:rsid w:val="27B3A344"/>
    <w:rsid w:val="2C767108"/>
    <w:rsid w:val="3D77D2C7"/>
    <w:rsid w:val="42F97876"/>
    <w:rsid w:val="4CA22124"/>
    <w:rsid w:val="64B05594"/>
    <w:rsid w:val="68C4EECC"/>
    <w:rsid w:val="6A60BF2D"/>
    <w:rsid w:val="78F3A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hlavic_pap_bar.dot</Template>
  <TotalTime>67</TotalTime>
  <Pages>2</Pages>
  <Words>325</Words>
  <Characters>1918</Characters>
  <Application>Microsoft Office Word</Application>
  <DocSecurity>0</DocSecurity>
  <Lines>15</Lines>
  <Paragraphs>4</Paragraphs>
  <ScaleCrop>false</ScaleCrop>
  <Company>Dům dětí a mládeže Praha 6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69</cp:revision>
  <cp:lastPrinted>2024-08-07T09:07:00Z</cp:lastPrinted>
  <dcterms:created xsi:type="dcterms:W3CDTF">2019-02-05T10:41:00Z</dcterms:created>
  <dcterms:modified xsi:type="dcterms:W3CDTF">2025-07-08T08:13:00Z</dcterms:modified>
</cp:coreProperties>
</file>