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57041FD1" w14:textId="10E35660" w:rsidR="003D0C63" w:rsidRDefault="00B22E61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Hledá se </w:t>
      </w:r>
      <w:proofErr w:type="spellStart"/>
      <w:proofErr w:type="gramStart"/>
      <w:r>
        <w:rPr>
          <w:b/>
          <w:bCs/>
          <w:sz w:val="32"/>
          <w:szCs w:val="32"/>
          <w:u w:val="single"/>
        </w:rPr>
        <w:t>Nemo</w:t>
      </w:r>
      <w:proofErr w:type="spellEnd"/>
      <w:r>
        <w:rPr>
          <w:b/>
          <w:bCs/>
          <w:sz w:val="32"/>
          <w:szCs w:val="32"/>
          <w:u w:val="single"/>
        </w:rPr>
        <w:t xml:space="preserve"> </w:t>
      </w:r>
      <w:r w:rsidR="003D0C63" w:rsidRPr="003D0C63">
        <w:rPr>
          <w:b/>
          <w:bCs/>
          <w:sz w:val="32"/>
          <w:szCs w:val="32"/>
          <w:u w:val="single"/>
        </w:rPr>
        <w:t>- příměstský</w:t>
      </w:r>
      <w:proofErr w:type="gramEnd"/>
      <w:r w:rsidR="003D0C63" w:rsidRPr="003D0C63">
        <w:rPr>
          <w:b/>
          <w:bCs/>
          <w:sz w:val="32"/>
          <w:szCs w:val="32"/>
          <w:u w:val="single"/>
        </w:rPr>
        <w:t xml:space="preserve"> tábor pro nejmenší</w:t>
      </w:r>
    </w:p>
    <w:p w14:paraId="59558D88" w14:textId="1FF6955C" w:rsidR="00857A5F" w:rsidRDefault="00857A5F" w:rsidP="004E359A">
      <w:pPr>
        <w:rPr>
          <w:b/>
          <w:bCs/>
        </w:rPr>
      </w:pPr>
      <w:proofErr w:type="gramStart"/>
      <w:r w:rsidRPr="4CA22124">
        <w:rPr>
          <w:b/>
          <w:bCs/>
        </w:rPr>
        <w:t xml:space="preserve">Termín:   </w:t>
      </w:r>
      <w:proofErr w:type="gramEnd"/>
      <w:r w:rsidRPr="4CA22124">
        <w:rPr>
          <w:b/>
          <w:bCs/>
        </w:rPr>
        <w:t xml:space="preserve">                  </w:t>
      </w:r>
      <w:r w:rsidR="009B1D39" w:rsidRPr="4CA22124">
        <w:rPr>
          <w:b/>
          <w:bCs/>
        </w:rPr>
        <w:t>1</w:t>
      </w:r>
      <w:r w:rsidR="006C7921">
        <w:rPr>
          <w:b/>
          <w:bCs/>
        </w:rPr>
        <w:t>4</w:t>
      </w:r>
      <w:r w:rsidRPr="4CA22124">
        <w:rPr>
          <w:b/>
          <w:bCs/>
        </w:rPr>
        <w:t>.</w:t>
      </w:r>
      <w:r w:rsidR="001B315E" w:rsidRPr="4CA22124">
        <w:rPr>
          <w:b/>
          <w:bCs/>
        </w:rPr>
        <w:t>7.</w:t>
      </w:r>
      <w:r w:rsidRPr="4CA22124">
        <w:rPr>
          <w:b/>
          <w:bCs/>
        </w:rPr>
        <w:t xml:space="preserve"> – </w:t>
      </w:r>
      <w:r w:rsidR="00AD537A">
        <w:rPr>
          <w:b/>
          <w:bCs/>
        </w:rPr>
        <w:t>1</w:t>
      </w:r>
      <w:r w:rsidR="006C7921">
        <w:rPr>
          <w:b/>
          <w:bCs/>
        </w:rPr>
        <w:t>8</w:t>
      </w:r>
      <w:r w:rsidR="009B1D39" w:rsidRPr="4CA22124">
        <w:rPr>
          <w:b/>
          <w:bCs/>
        </w:rPr>
        <w:t>.7</w:t>
      </w:r>
      <w:r w:rsidRPr="4CA22124">
        <w:rPr>
          <w:b/>
          <w:bCs/>
        </w:rPr>
        <w:t>.20</w:t>
      </w:r>
      <w:r w:rsidR="009B1D39" w:rsidRPr="4CA22124">
        <w:rPr>
          <w:b/>
          <w:bCs/>
        </w:rPr>
        <w:t>2</w:t>
      </w:r>
      <w:r w:rsidR="006C7921">
        <w:rPr>
          <w:b/>
          <w:bCs/>
        </w:rPr>
        <w:t>5</w:t>
      </w:r>
    </w:p>
    <w:p w14:paraId="42237D50" w14:textId="74C8995C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</w:t>
      </w:r>
      <w:proofErr w:type="gramStart"/>
      <w:r>
        <w:rPr>
          <w:b/>
          <w:bCs/>
        </w:rPr>
        <w:t>8 – 1</w:t>
      </w:r>
      <w:r w:rsidR="009B1D39">
        <w:rPr>
          <w:b/>
          <w:bCs/>
        </w:rPr>
        <w:t>6</w:t>
      </w:r>
      <w:proofErr w:type="gramEnd"/>
      <w:r>
        <w:rPr>
          <w:b/>
          <w:bCs/>
        </w:rPr>
        <w:t xml:space="preserve"> hodin</w:t>
      </w:r>
    </w:p>
    <w:p w14:paraId="05C6621D" w14:textId="57587675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Místo </w:t>
      </w:r>
      <w:proofErr w:type="gramStart"/>
      <w:r w:rsidRPr="4CA22124">
        <w:rPr>
          <w:b/>
          <w:bCs/>
        </w:rPr>
        <w:t xml:space="preserve">konání:   </w:t>
      </w:r>
      <w:proofErr w:type="gramEnd"/>
      <w:r w:rsidRPr="4CA22124">
        <w:rPr>
          <w:b/>
          <w:bCs/>
        </w:rPr>
        <w:t xml:space="preserve">        </w:t>
      </w:r>
      <w:r w:rsidR="00016A2D">
        <w:rPr>
          <w:b/>
          <w:bCs/>
        </w:rPr>
        <w:t xml:space="preserve">DDM Suchdol, Rohová </w:t>
      </w:r>
      <w:r w:rsidR="007D3D61">
        <w:rPr>
          <w:b/>
          <w:bCs/>
        </w:rPr>
        <w:t>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14715AC8" w14:textId="351B3A74" w:rsidR="00857A5F" w:rsidRPr="003D3B45" w:rsidRDefault="00857A5F" w:rsidP="004E359A">
      <w:pPr>
        <w:rPr>
          <w:b/>
          <w:bCs/>
        </w:rPr>
      </w:pPr>
      <w:r w:rsidRPr="4CA22124">
        <w:rPr>
          <w:b/>
          <w:bCs/>
        </w:rPr>
        <w:t>Každý den se budeme scházet v</w:t>
      </w:r>
      <w:r w:rsidR="007D3D61">
        <w:rPr>
          <w:b/>
          <w:bCs/>
        </w:rPr>
        <w:t> DDM od 8 do 8:30 hodin!!!</w:t>
      </w:r>
      <w:r w:rsidR="000D67CF">
        <w:rPr>
          <w:b/>
          <w:bCs/>
        </w:rPr>
        <w:t xml:space="preserve"> Pokud nebude lektor</w:t>
      </w:r>
      <w:r w:rsidR="00FD68C3">
        <w:rPr>
          <w:b/>
          <w:bCs/>
        </w:rPr>
        <w:t xml:space="preserve">ka </w:t>
      </w:r>
      <w:r w:rsidR="000D67CF">
        <w:rPr>
          <w:b/>
          <w:bCs/>
        </w:rPr>
        <w:t>v</w:t>
      </w:r>
      <w:r w:rsidR="00972E84">
        <w:rPr>
          <w:b/>
          <w:bCs/>
        </w:rPr>
        <w:t> </w:t>
      </w:r>
      <w:r w:rsidR="000D67CF">
        <w:rPr>
          <w:b/>
          <w:bCs/>
        </w:rPr>
        <w:t>šatně</w:t>
      </w:r>
      <w:r w:rsidR="00972E84">
        <w:rPr>
          <w:b/>
          <w:bCs/>
        </w:rPr>
        <w:t xml:space="preserve">, zvoňte </w:t>
      </w:r>
      <w:proofErr w:type="gramStart"/>
      <w:r w:rsidR="00972E84">
        <w:rPr>
          <w:b/>
          <w:bCs/>
        </w:rPr>
        <w:t>na ,,Cvrčci</w:t>
      </w:r>
      <w:proofErr w:type="gramEnd"/>
      <w:r w:rsidR="00972E84">
        <w:rPr>
          <w:b/>
          <w:bCs/>
        </w:rPr>
        <w:t>“</w:t>
      </w:r>
    </w:p>
    <w:p w14:paraId="5BB47702" w14:textId="77777777" w:rsidR="003D3B45" w:rsidRDefault="003D3B45" w:rsidP="004E359A"/>
    <w:p w14:paraId="35466517" w14:textId="2D01D685" w:rsidR="003D3B45" w:rsidRDefault="003D3B45" w:rsidP="004E359A">
      <w:r w:rsidRPr="4CA22124">
        <w:rPr>
          <w:b/>
          <w:bCs/>
          <w:u w:val="single"/>
        </w:rPr>
        <w:t>Denní režim</w:t>
      </w:r>
      <w:r>
        <w:t xml:space="preserve"> bude následující:</w:t>
      </w:r>
    </w:p>
    <w:p w14:paraId="20119BCA" w14:textId="6C96F051" w:rsidR="00082E1D" w:rsidRDefault="0094087B" w:rsidP="00082E1D">
      <w:r>
        <w:rPr>
          <w:color w:val="000000" w:themeColor="text1"/>
        </w:rPr>
        <w:t xml:space="preserve"> </w:t>
      </w:r>
      <w:r w:rsidR="00082E1D">
        <w:t>8.00 – 8.30 příchod dětí, volná hra</w:t>
      </w:r>
    </w:p>
    <w:p w14:paraId="5E925F4F" w14:textId="65F4D9F6" w:rsidR="00082E1D" w:rsidRDefault="0094087B" w:rsidP="00082E1D">
      <w:r>
        <w:t xml:space="preserve"> </w:t>
      </w:r>
      <w:r w:rsidR="00082E1D">
        <w:t>8.30 – 9.00 přivítání, seznámení se s denním programem</w:t>
      </w:r>
    </w:p>
    <w:p w14:paraId="305F4C1E" w14:textId="6E81AC5F" w:rsidR="00082E1D" w:rsidRDefault="0094087B" w:rsidP="00082E1D">
      <w:r>
        <w:t xml:space="preserve"> </w:t>
      </w:r>
      <w:r w:rsidR="00082E1D">
        <w:t>9.00 – 10.00 řízená činnost dle denního programu</w:t>
      </w:r>
    </w:p>
    <w:p w14:paraId="52F7DC63" w14:textId="77777777" w:rsidR="00082E1D" w:rsidRDefault="00082E1D" w:rsidP="00082E1D">
      <w:r>
        <w:t>10.00 – 10.30 hygiena, svačina</w:t>
      </w:r>
    </w:p>
    <w:p w14:paraId="09CE925E" w14:textId="77777777" w:rsidR="00082E1D" w:rsidRDefault="00082E1D" w:rsidP="00082E1D">
      <w:r>
        <w:t>10.30 – 12.00 řízená činnost dle denního programu</w:t>
      </w:r>
    </w:p>
    <w:p w14:paraId="54D1CFCD" w14:textId="51E3F7B5" w:rsidR="00082E1D" w:rsidRDefault="00082E1D" w:rsidP="00082E1D">
      <w:r>
        <w:t>12.00 – 13.00 oběd</w:t>
      </w:r>
      <w:r w:rsidR="003670F5">
        <w:t xml:space="preserve"> (zajištěn v restauraci v areálu ČZU)</w:t>
      </w:r>
    </w:p>
    <w:p w14:paraId="101DD965" w14:textId="77777777" w:rsidR="00082E1D" w:rsidRDefault="00082E1D" w:rsidP="00082E1D">
      <w:r>
        <w:t>13.00 – 13.30 polední klid</w:t>
      </w:r>
    </w:p>
    <w:p w14:paraId="6429BD13" w14:textId="77777777" w:rsidR="00082E1D" w:rsidRDefault="00082E1D" w:rsidP="00082E1D">
      <w:r>
        <w:t>13.30 – 14.00 řízená činnost ve třídě</w:t>
      </w:r>
    </w:p>
    <w:p w14:paraId="30476363" w14:textId="77777777" w:rsidR="00082E1D" w:rsidRDefault="00082E1D" w:rsidP="00082E1D">
      <w:r>
        <w:t>14.00 – 14.30 hygiena, svačina</w:t>
      </w:r>
    </w:p>
    <w:p w14:paraId="3DBC8C81" w14:textId="77777777" w:rsidR="00082E1D" w:rsidRDefault="00082E1D" w:rsidP="00082E1D">
      <w:r>
        <w:t>14.30 – 15.30 pobyt venku</w:t>
      </w:r>
    </w:p>
    <w:p w14:paraId="4BE32A57" w14:textId="393AB5E4" w:rsidR="00E94DA7" w:rsidRDefault="00082E1D" w:rsidP="00082E1D">
      <w:r>
        <w:t>15.30 – 16.00 vyhodnocení dne, rozloučení, odchod domů</w:t>
      </w:r>
    </w:p>
    <w:p w14:paraId="7489C843" w14:textId="77777777" w:rsidR="005558DF" w:rsidRDefault="005558DF" w:rsidP="00082E1D"/>
    <w:p w14:paraId="378BE9D1" w14:textId="7A0C7B4D" w:rsidR="00E94DA7" w:rsidRDefault="00E94DA7" w:rsidP="00932C27">
      <w:r>
        <w:t>Pokud nám počasí dovolí, budeme se snažit být s dětmi co nejvíce venku!</w:t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21E1CF9D" w:rsidR="003D3B45" w:rsidRDefault="00645B00" w:rsidP="003D3B45">
      <w:r>
        <w:t>Svačina na dopoledne i odpoledne</w:t>
      </w:r>
      <w:r w:rsidR="00FB7DC5">
        <w:t xml:space="preserve"> 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2BBAEBCA" w14:textId="77777777" w:rsidR="00ED596C" w:rsidRDefault="00314D96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Podepsanou přihlášku, prosím, přineste do DDM nejpozději v den nástupu na tábor, případně pošlete naskenovanou e-m</w:t>
      </w:r>
      <w:r w:rsidR="0016273A" w:rsidRPr="4CA22124">
        <w:rPr>
          <w:b/>
          <w:bCs/>
          <w:color w:val="000000" w:themeColor="text1"/>
        </w:rPr>
        <w:t>a</w:t>
      </w:r>
      <w:r w:rsidRPr="4CA22124">
        <w:rPr>
          <w:b/>
          <w:bCs/>
          <w:color w:val="000000" w:themeColor="text1"/>
        </w:rPr>
        <w:t xml:space="preserve">ilem </w:t>
      </w:r>
      <w:r w:rsidRPr="4CA22124">
        <w:rPr>
          <w:color w:val="000000" w:themeColor="text1"/>
        </w:rPr>
        <w:t>(pokud jste tak již neučinili)</w:t>
      </w:r>
      <w:r w:rsidRPr="4CA22124">
        <w:rPr>
          <w:b/>
          <w:bCs/>
          <w:color w:val="000000" w:themeColor="text1"/>
        </w:rPr>
        <w:t>.</w:t>
      </w:r>
      <w:r w:rsidR="00B52D62" w:rsidRPr="4CA22124">
        <w:rPr>
          <w:b/>
          <w:bCs/>
          <w:color w:val="000000" w:themeColor="text1"/>
        </w:rPr>
        <w:t xml:space="preserve"> </w:t>
      </w:r>
    </w:p>
    <w:p w14:paraId="0E4D0A90" w14:textId="77777777" w:rsidR="00AE7321" w:rsidRDefault="00ED596C" w:rsidP="4CA22124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V přihlášce prosím </w:t>
      </w:r>
      <w:r w:rsidR="00854419">
        <w:rPr>
          <w:b/>
          <w:bCs/>
          <w:color w:val="000000" w:themeColor="text1"/>
        </w:rPr>
        <w:t>vyplňte ZDRAVOTNÍ STAV – veškeré alergie</w:t>
      </w:r>
      <w:r w:rsidR="00AE7321">
        <w:rPr>
          <w:b/>
          <w:bCs/>
          <w:color w:val="000000" w:themeColor="text1"/>
        </w:rPr>
        <w:t>, omezení či specifické potřeby!!!</w:t>
      </w:r>
    </w:p>
    <w:p w14:paraId="55E1CF9D" w14:textId="5E3765E6" w:rsidR="00314D96" w:rsidRPr="00E94DA7" w:rsidRDefault="00B52D62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Dále si, prosím, na první den tábora připravte kopii kartičky zdravotní pojišťovny</w:t>
      </w:r>
      <w:r w:rsidR="009B1D39" w:rsidRPr="4CA22124">
        <w:rPr>
          <w:b/>
          <w:bCs/>
          <w:color w:val="000000" w:themeColor="text1"/>
        </w:rPr>
        <w:t xml:space="preserve"> a bez</w:t>
      </w:r>
      <w:r w:rsidR="00F11625" w:rsidRPr="4CA22124">
        <w:rPr>
          <w:b/>
          <w:bCs/>
          <w:color w:val="000000" w:themeColor="text1"/>
        </w:rPr>
        <w:t>infekčnost</w:t>
      </w:r>
      <w:r w:rsidR="00767CF2" w:rsidRPr="4CA22124">
        <w:rPr>
          <w:b/>
          <w:bCs/>
          <w:color w:val="000000" w:themeColor="text1"/>
        </w:rPr>
        <w:t xml:space="preserve"> </w:t>
      </w:r>
      <w:r w:rsidR="00FB7DC5" w:rsidRPr="4CA22124">
        <w:rPr>
          <w:b/>
          <w:bCs/>
          <w:color w:val="000000" w:themeColor="text1"/>
        </w:rPr>
        <w:t>– ke stažení na webu DDM a v příloze mailu</w:t>
      </w:r>
      <w:r w:rsidR="002322FD" w:rsidRPr="4CA22124">
        <w:rPr>
          <w:b/>
          <w:bCs/>
          <w:color w:val="000000" w:themeColor="text1"/>
        </w:rPr>
        <w:t xml:space="preserve">. </w:t>
      </w:r>
      <w:r w:rsidR="00E94DA7" w:rsidRPr="4CA22124">
        <w:rPr>
          <w:b/>
          <w:bCs/>
          <w:color w:val="000000" w:themeColor="text1"/>
        </w:rPr>
        <w:t xml:space="preserve">                                         </w:t>
      </w:r>
      <w:r w:rsidR="00447D6C">
        <w:rPr>
          <w:b/>
          <w:bCs/>
          <w:color w:val="000000" w:themeColor="text1"/>
        </w:rPr>
        <w:t xml:space="preserve">                                 </w:t>
      </w:r>
      <w:r w:rsidR="00E94DA7" w:rsidRPr="4CA22124">
        <w:rPr>
          <w:b/>
          <w:bCs/>
          <w:color w:val="000000" w:themeColor="text1"/>
        </w:rPr>
        <w:t xml:space="preserve">   </w:t>
      </w:r>
      <w:r w:rsidR="009B1D39" w:rsidRPr="4CA22124">
        <w:rPr>
          <w:color w:val="000000" w:themeColor="text1"/>
          <w:u w:val="single"/>
        </w:rPr>
        <w:t xml:space="preserve">Bez těchto dokumentů nelze dítě </w:t>
      </w:r>
      <w:r w:rsidR="00767CF2" w:rsidRPr="4CA22124">
        <w:rPr>
          <w:color w:val="000000" w:themeColor="text1"/>
          <w:u w:val="single"/>
        </w:rPr>
        <w:t xml:space="preserve">na tábor </w:t>
      </w:r>
      <w:r w:rsidR="009B1D39" w:rsidRPr="4CA22124">
        <w:rPr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77777777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777 400 587</w:t>
      </w:r>
      <w:r>
        <w:rPr>
          <w:bCs/>
          <w:color w:val="000000" w:themeColor="text1"/>
        </w:rPr>
        <w:t>.</w:t>
      </w:r>
    </w:p>
    <w:p w14:paraId="3F36A79B" w14:textId="5A9F876E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  <w:r w:rsidR="00935493">
        <w:t xml:space="preserve">, </w:t>
      </w:r>
      <w:r w:rsidR="007B651A">
        <w:t>v</w:t>
      </w:r>
      <w:r w:rsidR="00935493">
        <w:t xml:space="preserve">edoucí </w:t>
      </w:r>
      <w:r w:rsidR="007B651A">
        <w:t>Odd. 1</w:t>
      </w:r>
    </w:p>
    <w:p w14:paraId="41F015CB" w14:textId="351B7196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14C30" w14:textId="77777777" w:rsidR="003C3809" w:rsidRDefault="003C3809">
      <w:r>
        <w:separator/>
      </w:r>
    </w:p>
  </w:endnote>
  <w:endnote w:type="continuationSeparator" w:id="0">
    <w:p w14:paraId="2ADE7DC0" w14:textId="77777777" w:rsidR="003C3809" w:rsidRDefault="003C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DC2CE" w14:textId="77777777" w:rsidR="003C3809" w:rsidRDefault="003C3809">
      <w:r>
        <w:separator/>
      </w:r>
    </w:p>
  </w:footnote>
  <w:footnote w:type="continuationSeparator" w:id="0">
    <w:p w14:paraId="2F956E1A" w14:textId="77777777" w:rsidR="003C3809" w:rsidRDefault="003C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302656757">
    <w:abstractNumId w:val="0"/>
  </w:num>
  <w:num w:numId="2" w16cid:durableId="16416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6A2D"/>
    <w:rsid w:val="00023010"/>
    <w:rsid w:val="00043C6B"/>
    <w:rsid w:val="00060AAE"/>
    <w:rsid w:val="00070541"/>
    <w:rsid w:val="00082E1D"/>
    <w:rsid w:val="000909EA"/>
    <w:rsid w:val="000D67CF"/>
    <w:rsid w:val="00125CFC"/>
    <w:rsid w:val="0016273A"/>
    <w:rsid w:val="001B315E"/>
    <w:rsid w:val="001E0CA1"/>
    <w:rsid w:val="001E208B"/>
    <w:rsid w:val="002322FD"/>
    <w:rsid w:val="0024EEB1"/>
    <w:rsid w:val="00291523"/>
    <w:rsid w:val="002A4E1C"/>
    <w:rsid w:val="002E1827"/>
    <w:rsid w:val="002E28AA"/>
    <w:rsid w:val="003100E3"/>
    <w:rsid w:val="00314D96"/>
    <w:rsid w:val="003670F5"/>
    <w:rsid w:val="003C3809"/>
    <w:rsid w:val="003D0C63"/>
    <w:rsid w:val="003D3B45"/>
    <w:rsid w:val="00447D6C"/>
    <w:rsid w:val="00471398"/>
    <w:rsid w:val="004B2D2E"/>
    <w:rsid w:val="004D7C1D"/>
    <w:rsid w:val="004E359A"/>
    <w:rsid w:val="00526375"/>
    <w:rsid w:val="005360FB"/>
    <w:rsid w:val="005558DF"/>
    <w:rsid w:val="00575CDC"/>
    <w:rsid w:val="005A1B9E"/>
    <w:rsid w:val="005C09BB"/>
    <w:rsid w:val="005E48A8"/>
    <w:rsid w:val="00645B00"/>
    <w:rsid w:val="006B4825"/>
    <w:rsid w:val="006C0EA7"/>
    <w:rsid w:val="006C7921"/>
    <w:rsid w:val="006E054A"/>
    <w:rsid w:val="007304BE"/>
    <w:rsid w:val="007659C8"/>
    <w:rsid w:val="007669A9"/>
    <w:rsid w:val="00767CF2"/>
    <w:rsid w:val="00782AB1"/>
    <w:rsid w:val="007B651A"/>
    <w:rsid w:val="007D3D61"/>
    <w:rsid w:val="00831E80"/>
    <w:rsid w:val="00853BA1"/>
    <w:rsid w:val="00854419"/>
    <w:rsid w:val="00857A5F"/>
    <w:rsid w:val="00932C27"/>
    <w:rsid w:val="00935493"/>
    <w:rsid w:val="0094087B"/>
    <w:rsid w:val="00944321"/>
    <w:rsid w:val="00972E84"/>
    <w:rsid w:val="00996F47"/>
    <w:rsid w:val="009B1D39"/>
    <w:rsid w:val="009B6EA3"/>
    <w:rsid w:val="009E2A28"/>
    <w:rsid w:val="00A71E00"/>
    <w:rsid w:val="00A93F72"/>
    <w:rsid w:val="00AD2076"/>
    <w:rsid w:val="00AD44F3"/>
    <w:rsid w:val="00AD537A"/>
    <w:rsid w:val="00AE04AD"/>
    <w:rsid w:val="00AE7321"/>
    <w:rsid w:val="00B22E61"/>
    <w:rsid w:val="00B37924"/>
    <w:rsid w:val="00B52D62"/>
    <w:rsid w:val="00B92D4F"/>
    <w:rsid w:val="00BB729E"/>
    <w:rsid w:val="00BB7913"/>
    <w:rsid w:val="00C35A49"/>
    <w:rsid w:val="00C41C4B"/>
    <w:rsid w:val="00C50A7D"/>
    <w:rsid w:val="00C91235"/>
    <w:rsid w:val="00CA1BBB"/>
    <w:rsid w:val="00CC3D1C"/>
    <w:rsid w:val="00CC767D"/>
    <w:rsid w:val="00D56FAA"/>
    <w:rsid w:val="00D8461D"/>
    <w:rsid w:val="00DC7789"/>
    <w:rsid w:val="00E13D4F"/>
    <w:rsid w:val="00E94DA7"/>
    <w:rsid w:val="00EB3783"/>
    <w:rsid w:val="00ED50B9"/>
    <w:rsid w:val="00ED596C"/>
    <w:rsid w:val="00EF315A"/>
    <w:rsid w:val="00F11625"/>
    <w:rsid w:val="00F244A8"/>
    <w:rsid w:val="00F831C8"/>
    <w:rsid w:val="00FB7DC5"/>
    <w:rsid w:val="00FC19CD"/>
    <w:rsid w:val="00FC5DD7"/>
    <w:rsid w:val="00FD68C3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42</TotalTime>
  <Pages>2</Pages>
  <Words>304</Words>
  <Characters>1888</Characters>
  <Application>Microsoft Office Word</Application>
  <DocSecurity>0</DocSecurity>
  <Lines>15</Lines>
  <Paragraphs>4</Paragraphs>
  <ScaleCrop>false</ScaleCrop>
  <Company>Dům dětí a mládeže Praha 6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52</cp:revision>
  <cp:lastPrinted>2018-12-13T15:53:00Z</cp:lastPrinted>
  <dcterms:created xsi:type="dcterms:W3CDTF">2019-02-05T10:41:00Z</dcterms:created>
  <dcterms:modified xsi:type="dcterms:W3CDTF">2025-07-07T11:34:00Z</dcterms:modified>
</cp:coreProperties>
</file>