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F84DC" w14:textId="77777777" w:rsidR="00857A5F" w:rsidRDefault="00857A5F" w:rsidP="004E359A"/>
    <w:p w14:paraId="08F8B2E2" w14:textId="206BCBC9" w:rsidR="00857A5F" w:rsidRPr="00945F02" w:rsidRDefault="006E37F0" w:rsidP="004E359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Hasičský</w:t>
      </w:r>
      <w:r w:rsidR="00111CB0" w:rsidRPr="00945F02">
        <w:rPr>
          <w:b/>
          <w:bCs/>
          <w:sz w:val="32"/>
          <w:szCs w:val="32"/>
          <w:u w:val="single"/>
        </w:rPr>
        <w:t xml:space="preserve"> příměstský tábor </w:t>
      </w:r>
    </w:p>
    <w:p w14:paraId="47F33C1A" w14:textId="77777777" w:rsidR="00FC19CD" w:rsidRPr="00945F02" w:rsidRDefault="00FC19CD" w:rsidP="004E359A">
      <w:pPr>
        <w:rPr>
          <w:b/>
          <w:bCs/>
          <w:sz w:val="32"/>
          <w:szCs w:val="32"/>
          <w:u w:val="single"/>
        </w:rPr>
      </w:pPr>
    </w:p>
    <w:p w14:paraId="59558D88" w14:textId="41C7FD20" w:rsidR="00857A5F" w:rsidRPr="00945F02" w:rsidRDefault="00857A5F" w:rsidP="004E359A">
      <w:pPr>
        <w:rPr>
          <w:b/>
          <w:bCs/>
        </w:rPr>
      </w:pPr>
      <w:r w:rsidRPr="00945F02">
        <w:rPr>
          <w:b/>
          <w:bCs/>
        </w:rPr>
        <w:t xml:space="preserve">Termín:                     </w:t>
      </w:r>
      <w:r w:rsidR="009B1D39" w:rsidRPr="00945F02">
        <w:rPr>
          <w:b/>
          <w:bCs/>
        </w:rPr>
        <w:t>1</w:t>
      </w:r>
      <w:r w:rsidR="00743361" w:rsidRPr="00945F02">
        <w:rPr>
          <w:b/>
          <w:bCs/>
        </w:rPr>
        <w:t>9</w:t>
      </w:r>
      <w:r w:rsidRPr="00945F02">
        <w:rPr>
          <w:b/>
          <w:bCs/>
        </w:rPr>
        <w:t>.</w:t>
      </w:r>
      <w:r w:rsidR="00310291" w:rsidRPr="00945F02">
        <w:rPr>
          <w:b/>
          <w:bCs/>
        </w:rPr>
        <w:t>8</w:t>
      </w:r>
      <w:r w:rsidR="001B315E" w:rsidRPr="00945F02">
        <w:rPr>
          <w:b/>
          <w:bCs/>
        </w:rPr>
        <w:t>.</w:t>
      </w:r>
      <w:r w:rsidRPr="00945F02">
        <w:rPr>
          <w:b/>
          <w:bCs/>
        </w:rPr>
        <w:t xml:space="preserve"> – </w:t>
      </w:r>
      <w:r w:rsidR="00743361" w:rsidRPr="00945F02">
        <w:rPr>
          <w:b/>
          <w:bCs/>
        </w:rPr>
        <w:t>23</w:t>
      </w:r>
      <w:r w:rsidR="009B1D39" w:rsidRPr="00945F02">
        <w:rPr>
          <w:b/>
          <w:bCs/>
        </w:rPr>
        <w:t>.</w:t>
      </w:r>
      <w:r w:rsidR="00310291" w:rsidRPr="00945F02">
        <w:rPr>
          <w:b/>
          <w:bCs/>
        </w:rPr>
        <w:t>8</w:t>
      </w:r>
      <w:r w:rsidRPr="00945F02">
        <w:rPr>
          <w:b/>
          <w:bCs/>
        </w:rPr>
        <w:t>.20</w:t>
      </w:r>
      <w:r w:rsidR="009B1D39" w:rsidRPr="00945F02">
        <w:rPr>
          <w:b/>
          <w:bCs/>
        </w:rPr>
        <w:t>2</w:t>
      </w:r>
      <w:r w:rsidR="00743361" w:rsidRPr="00945F02">
        <w:rPr>
          <w:b/>
          <w:bCs/>
        </w:rPr>
        <w:t>4</w:t>
      </w:r>
    </w:p>
    <w:p w14:paraId="42237D50" w14:textId="71F4C544" w:rsidR="00857A5F" w:rsidRPr="00945F02" w:rsidRDefault="00857A5F" w:rsidP="004E359A">
      <w:pPr>
        <w:rPr>
          <w:b/>
          <w:bCs/>
        </w:rPr>
      </w:pPr>
      <w:r w:rsidRPr="00945F02">
        <w:rPr>
          <w:b/>
          <w:bCs/>
        </w:rPr>
        <w:t>Čas:                            8 – 1</w:t>
      </w:r>
      <w:r w:rsidR="009B1D39" w:rsidRPr="00945F02">
        <w:rPr>
          <w:b/>
          <w:bCs/>
        </w:rPr>
        <w:t>6</w:t>
      </w:r>
      <w:r w:rsidR="00310291" w:rsidRPr="00945F02">
        <w:rPr>
          <w:b/>
          <w:bCs/>
        </w:rPr>
        <w:t>:30</w:t>
      </w:r>
      <w:r w:rsidRPr="00945F02">
        <w:rPr>
          <w:b/>
          <w:bCs/>
        </w:rPr>
        <w:t xml:space="preserve"> hodin</w:t>
      </w:r>
    </w:p>
    <w:p w14:paraId="05C6621D" w14:textId="1C8D915D" w:rsidR="00857A5F" w:rsidRPr="00111CB0" w:rsidRDefault="00857A5F" w:rsidP="00310291">
      <w:pPr>
        <w:rPr>
          <w:b/>
          <w:bCs/>
          <w:u w:val="single"/>
        </w:rPr>
      </w:pPr>
      <w:r w:rsidRPr="00945F02">
        <w:rPr>
          <w:b/>
          <w:bCs/>
        </w:rPr>
        <w:t xml:space="preserve">Místo konání:            </w:t>
      </w:r>
      <w:r w:rsidR="001C6DB8" w:rsidRPr="001C6DB8">
        <w:rPr>
          <w:b/>
        </w:rPr>
        <w:t>Hasičská zbrojnice, K mírám 1208, Praha - Suchdol</w:t>
      </w:r>
    </w:p>
    <w:p w14:paraId="3817BA94" w14:textId="015D9BB5" w:rsidR="001B78B1" w:rsidRDefault="001B78B1" w:rsidP="004E359A">
      <w:pPr>
        <w:rPr>
          <w:b/>
          <w:bCs/>
        </w:rPr>
      </w:pPr>
    </w:p>
    <w:p w14:paraId="35466517" w14:textId="2D01D685" w:rsidR="003D3B45" w:rsidRDefault="003D3B45" w:rsidP="004E359A">
      <w:r w:rsidRPr="003D3B45">
        <w:rPr>
          <w:b/>
          <w:bCs/>
          <w:u w:val="single"/>
        </w:rPr>
        <w:t>Denní režim</w:t>
      </w:r>
      <w:r>
        <w:t xml:space="preserve"> bude následující:</w:t>
      </w:r>
    </w:p>
    <w:p w14:paraId="28A8CC87" w14:textId="77777777" w:rsidR="00073415" w:rsidRDefault="00073415" w:rsidP="004E359A"/>
    <w:p w14:paraId="2FC41693" w14:textId="3C7D605B" w:rsidR="00932C27" w:rsidRDefault="00932C27" w:rsidP="00932C27">
      <w:r>
        <w:t>8.00 – 8.</w:t>
      </w:r>
      <w:r w:rsidR="001B78B1">
        <w:t>30</w:t>
      </w:r>
      <w:r>
        <w:t xml:space="preserve"> příchod dětí</w:t>
      </w:r>
      <w:r w:rsidR="0099255A">
        <w:t xml:space="preserve"> - </w:t>
      </w:r>
      <w:r w:rsidR="0099255A" w:rsidRPr="0099255A">
        <w:rPr>
          <w:b/>
          <w:bCs/>
        </w:rPr>
        <w:t>HASIČÁRNA</w:t>
      </w:r>
      <w:r>
        <w:t>, volná hra</w:t>
      </w:r>
      <w:r w:rsidR="0099255A">
        <w:t xml:space="preserve"> </w:t>
      </w:r>
    </w:p>
    <w:p w14:paraId="10A2D1D5" w14:textId="557B6347" w:rsidR="00932C27" w:rsidRDefault="00932C27" w:rsidP="00932C27">
      <w:r>
        <w:t>8.</w:t>
      </w:r>
      <w:r w:rsidR="001B78B1">
        <w:t>30</w:t>
      </w:r>
      <w:r>
        <w:t xml:space="preserve"> – 9.00 </w:t>
      </w:r>
      <w:r w:rsidR="00310291">
        <w:t xml:space="preserve">administrativa, docházka, </w:t>
      </w:r>
      <w:r>
        <w:t>seznámení se s denním programem</w:t>
      </w:r>
      <w:r w:rsidR="001B78B1">
        <w:t>, dotazy</w:t>
      </w:r>
    </w:p>
    <w:p w14:paraId="51589658" w14:textId="027524E4" w:rsidR="00932C27" w:rsidRDefault="00932C27" w:rsidP="00932C27">
      <w:r>
        <w:t xml:space="preserve">9.00 – 10.00 řízená činnost dle denního programu </w:t>
      </w:r>
    </w:p>
    <w:p w14:paraId="4E8C9020" w14:textId="6DCD432C" w:rsidR="00932C27" w:rsidRDefault="00932C27" w:rsidP="00932C27">
      <w:r>
        <w:t xml:space="preserve">10.00 – 10.30 </w:t>
      </w:r>
      <w:r w:rsidR="00812843">
        <w:t xml:space="preserve">hygiena, </w:t>
      </w:r>
      <w:r>
        <w:t>svačina</w:t>
      </w:r>
    </w:p>
    <w:p w14:paraId="0181F385" w14:textId="3FD03789" w:rsidR="00932C27" w:rsidRDefault="00932C27" w:rsidP="00932C27">
      <w:r>
        <w:t>10.30 – 12.</w:t>
      </w:r>
      <w:r w:rsidR="00467F0D">
        <w:t>3</w:t>
      </w:r>
      <w:r>
        <w:t>0 řízená činnost dle denního programu</w:t>
      </w:r>
    </w:p>
    <w:p w14:paraId="3AB96127" w14:textId="423C8716" w:rsidR="00932C27" w:rsidRDefault="00932C27" w:rsidP="00932C27">
      <w:r>
        <w:t>12.</w:t>
      </w:r>
      <w:r w:rsidR="00467F0D">
        <w:t>3</w:t>
      </w:r>
      <w:r>
        <w:t>0 – 1</w:t>
      </w:r>
      <w:r w:rsidR="00EB66C8">
        <w:t>4</w:t>
      </w:r>
      <w:r>
        <w:t>.</w:t>
      </w:r>
      <w:r w:rsidR="00EB66C8">
        <w:t>00</w:t>
      </w:r>
      <w:r>
        <w:t xml:space="preserve"> hygiena,</w:t>
      </w:r>
      <w:r w:rsidR="00EB66C8">
        <w:t xml:space="preserve"> oběd, </w:t>
      </w:r>
      <w:r w:rsidR="0078213C">
        <w:t>polední klid</w:t>
      </w:r>
    </w:p>
    <w:p w14:paraId="74D0E543" w14:textId="08CD7A05" w:rsidR="00932C27" w:rsidRDefault="00932C27" w:rsidP="00932C27">
      <w:r>
        <w:t>1</w:t>
      </w:r>
      <w:r w:rsidR="0078213C">
        <w:t>4</w:t>
      </w:r>
      <w:r>
        <w:t>.</w:t>
      </w:r>
      <w:r w:rsidR="0078213C">
        <w:t>0</w:t>
      </w:r>
      <w:r>
        <w:t>0 – 1</w:t>
      </w:r>
      <w:r w:rsidR="00C41208">
        <w:t>5</w:t>
      </w:r>
      <w:r>
        <w:t>.</w:t>
      </w:r>
      <w:r w:rsidR="0078213C">
        <w:t>0</w:t>
      </w:r>
      <w:r>
        <w:t xml:space="preserve">0 řízená činnost </w:t>
      </w:r>
      <w:r w:rsidR="00310291">
        <w:t>dle denního programu</w:t>
      </w:r>
    </w:p>
    <w:p w14:paraId="0CF84237" w14:textId="069EC0C4" w:rsidR="00932C27" w:rsidRDefault="00932C27" w:rsidP="00932C27">
      <w:r>
        <w:t>1</w:t>
      </w:r>
      <w:r w:rsidR="00C41208">
        <w:t>5</w:t>
      </w:r>
      <w:r>
        <w:t>.</w:t>
      </w:r>
      <w:r w:rsidR="00C41208">
        <w:t>0</w:t>
      </w:r>
      <w:r>
        <w:t>0 – 1</w:t>
      </w:r>
      <w:r w:rsidR="00310291">
        <w:t>5</w:t>
      </w:r>
      <w:r>
        <w:t>.</w:t>
      </w:r>
      <w:r w:rsidR="00C41208">
        <w:t>15</w:t>
      </w:r>
      <w:r>
        <w:t xml:space="preserve"> hygiena, svačina</w:t>
      </w:r>
    </w:p>
    <w:p w14:paraId="2B10E9A9" w14:textId="065AAFBC" w:rsidR="00932C27" w:rsidRDefault="00932C27" w:rsidP="00932C27">
      <w:r>
        <w:t>1</w:t>
      </w:r>
      <w:r w:rsidR="00310291">
        <w:t>5</w:t>
      </w:r>
      <w:r>
        <w:t>.</w:t>
      </w:r>
      <w:r w:rsidR="001D1D6C">
        <w:t>15</w:t>
      </w:r>
      <w:r>
        <w:t xml:space="preserve"> – 1</w:t>
      </w:r>
      <w:r w:rsidR="00310291">
        <w:t>6</w:t>
      </w:r>
      <w:r>
        <w:t>.</w:t>
      </w:r>
      <w:r w:rsidR="00310291">
        <w:t>0</w:t>
      </w:r>
      <w:r>
        <w:t xml:space="preserve">0 </w:t>
      </w:r>
      <w:r w:rsidR="001D1D6C">
        <w:t>řízená činnost dle denního programu</w:t>
      </w:r>
    </w:p>
    <w:p w14:paraId="42E0BC48" w14:textId="7B80F5C8" w:rsidR="00932C27" w:rsidRDefault="00932C27" w:rsidP="00932C27">
      <w:r>
        <w:t>1</w:t>
      </w:r>
      <w:r w:rsidR="00310291">
        <w:t>6</w:t>
      </w:r>
      <w:r>
        <w:t>.</w:t>
      </w:r>
      <w:r w:rsidR="00310291">
        <w:t>00</w:t>
      </w:r>
      <w:r>
        <w:t xml:space="preserve"> – 16.</w:t>
      </w:r>
      <w:r w:rsidR="00310291">
        <w:t>3</w:t>
      </w:r>
      <w:r>
        <w:t>0 vyhodnocení dne, rozloučení, odchod domů</w:t>
      </w:r>
      <w:r w:rsidR="00185593">
        <w:t xml:space="preserve"> z hasičské zbrojnice</w:t>
      </w:r>
    </w:p>
    <w:p w14:paraId="4BE32A57" w14:textId="77777777" w:rsidR="00E94DA7" w:rsidRDefault="00E94DA7" w:rsidP="00932C27"/>
    <w:p w14:paraId="7B0ED0B7" w14:textId="585C26CC" w:rsidR="00AB6C3C" w:rsidRDefault="006F5057" w:rsidP="00185593">
      <w:pPr>
        <w:tabs>
          <w:tab w:val="left" w:pos="2835"/>
        </w:tabs>
        <w:rPr>
          <w:b/>
        </w:rPr>
      </w:pPr>
      <w:r w:rsidRPr="00390A59">
        <w:rPr>
          <w:b/>
        </w:rPr>
        <w:t xml:space="preserve">Děti budou v průběhu tábora dle </w:t>
      </w:r>
      <w:r w:rsidR="005D2314" w:rsidRPr="00390A59">
        <w:rPr>
          <w:b/>
        </w:rPr>
        <w:t xml:space="preserve">denního </w:t>
      </w:r>
      <w:r w:rsidRPr="00390A59">
        <w:rPr>
          <w:b/>
        </w:rPr>
        <w:t xml:space="preserve">plánu </w:t>
      </w:r>
      <w:r w:rsidR="001520C8" w:rsidRPr="00390A59">
        <w:rPr>
          <w:b/>
        </w:rPr>
        <w:t>absolvovat aktivity a exkurze i mimo Suchdol</w:t>
      </w:r>
      <w:r w:rsidR="004358E3">
        <w:rPr>
          <w:b/>
        </w:rPr>
        <w:t>.</w:t>
      </w:r>
      <w:r w:rsidR="001520C8" w:rsidRPr="00390A59">
        <w:rPr>
          <w:b/>
        </w:rPr>
        <w:t xml:space="preserve"> </w:t>
      </w:r>
      <w:r w:rsidR="004358E3">
        <w:rPr>
          <w:b/>
        </w:rPr>
        <w:t>L</w:t>
      </w:r>
      <w:r w:rsidR="00F31808" w:rsidRPr="00390A59">
        <w:rPr>
          <w:b/>
        </w:rPr>
        <w:t xml:space="preserve">ektoři </w:t>
      </w:r>
      <w:r w:rsidR="00407321">
        <w:rPr>
          <w:b/>
        </w:rPr>
        <w:t xml:space="preserve">budou </w:t>
      </w:r>
      <w:r w:rsidR="00145A90">
        <w:rPr>
          <w:b/>
        </w:rPr>
        <w:t xml:space="preserve">s dětmi </w:t>
      </w:r>
      <w:r w:rsidR="00072482">
        <w:rPr>
          <w:b/>
        </w:rPr>
        <w:t>jezdit</w:t>
      </w:r>
      <w:r w:rsidR="00F31808" w:rsidRPr="00390A59">
        <w:rPr>
          <w:b/>
        </w:rPr>
        <w:t xml:space="preserve"> </w:t>
      </w:r>
      <w:r w:rsidR="00145A90">
        <w:rPr>
          <w:b/>
        </w:rPr>
        <w:t>vozidl</w:t>
      </w:r>
      <w:r w:rsidR="00072482">
        <w:rPr>
          <w:b/>
        </w:rPr>
        <w:t>y</w:t>
      </w:r>
      <w:r w:rsidR="003605FA" w:rsidRPr="00390A59">
        <w:rPr>
          <w:b/>
        </w:rPr>
        <w:t xml:space="preserve"> (tranzit</w:t>
      </w:r>
      <w:r w:rsidR="00145A90">
        <w:rPr>
          <w:b/>
        </w:rPr>
        <w:t>y</w:t>
      </w:r>
      <w:r w:rsidR="003605FA" w:rsidRPr="00390A59">
        <w:rPr>
          <w:b/>
        </w:rPr>
        <w:t>)</w:t>
      </w:r>
      <w:r w:rsidR="009542A8" w:rsidRPr="00390A59">
        <w:rPr>
          <w:b/>
        </w:rPr>
        <w:t xml:space="preserve"> úřadu MČ Praha – Suchdol a MČ Praha </w:t>
      </w:r>
      <w:r w:rsidR="009542A8" w:rsidRPr="00390A59">
        <w:rPr>
          <w:b/>
        </w:rPr>
        <w:t>–</w:t>
      </w:r>
      <w:r w:rsidR="009542A8" w:rsidRPr="00390A59">
        <w:rPr>
          <w:b/>
        </w:rPr>
        <w:t xml:space="preserve"> Lysolaje</w:t>
      </w:r>
      <w:r w:rsidR="00215BA5">
        <w:rPr>
          <w:b/>
        </w:rPr>
        <w:t>. Vozidla mají pojištěné sedačky, děti budou mít podsedáky.</w:t>
      </w:r>
    </w:p>
    <w:p w14:paraId="54233283" w14:textId="4296C2C8" w:rsidR="009542A8" w:rsidRPr="00390A59" w:rsidRDefault="00AB6C3C" w:rsidP="00185593">
      <w:pPr>
        <w:tabs>
          <w:tab w:val="left" w:pos="2835"/>
        </w:tabs>
        <w:rPr>
          <w:b/>
        </w:rPr>
      </w:pPr>
      <w:r w:rsidRPr="00DC79FA">
        <w:rPr>
          <w:b/>
          <w:u w:val="single"/>
        </w:rPr>
        <w:t>Podepsáním přihlášky sou</w:t>
      </w:r>
      <w:r w:rsidR="00295FD4" w:rsidRPr="00DC79FA">
        <w:rPr>
          <w:b/>
          <w:u w:val="single"/>
        </w:rPr>
        <w:t>h</w:t>
      </w:r>
      <w:r w:rsidRPr="00DC79FA">
        <w:rPr>
          <w:b/>
          <w:u w:val="single"/>
        </w:rPr>
        <w:t>lasíte</w:t>
      </w:r>
      <w:r w:rsidR="00295FD4" w:rsidRPr="00DC79FA">
        <w:rPr>
          <w:b/>
          <w:u w:val="single"/>
        </w:rPr>
        <w:t xml:space="preserve"> s</w:t>
      </w:r>
      <w:r w:rsidR="00F2717F" w:rsidRPr="00DC79FA">
        <w:rPr>
          <w:b/>
          <w:u w:val="single"/>
        </w:rPr>
        <w:t> touto náp</w:t>
      </w:r>
      <w:r w:rsidR="000D373C" w:rsidRPr="00DC79FA">
        <w:rPr>
          <w:b/>
          <w:u w:val="single"/>
        </w:rPr>
        <w:t>l</w:t>
      </w:r>
      <w:r w:rsidR="00F2717F" w:rsidRPr="00DC79FA">
        <w:rPr>
          <w:b/>
          <w:u w:val="single"/>
        </w:rPr>
        <w:t>ní tábora včetně cestování výše uvedenými vozidly</w:t>
      </w:r>
      <w:r w:rsidR="00F2717F">
        <w:rPr>
          <w:b/>
        </w:rPr>
        <w:t>.</w:t>
      </w:r>
      <w:r w:rsidR="00073415" w:rsidRPr="00390A59">
        <w:rPr>
          <w:b/>
          <w:szCs w:val="20"/>
        </w:rPr>
        <w:t xml:space="preserve">                                                   </w:t>
      </w:r>
      <w:r w:rsidR="009542A8" w:rsidRPr="00390A59">
        <w:rPr>
          <w:b/>
        </w:rPr>
        <w:tab/>
      </w:r>
    </w:p>
    <w:p w14:paraId="42623F3E" w14:textId="77777777" w:rsidR="00767CF2" w:rsidRDefault="00767CF2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F8179DD" w14:textId="21C71A75" w:rsidR="00645B00" w:rsidRDefault="00645B00" w:rsidP="003D3B45">
      <w:r>
        <w:t>Oblečení</w:t>
      </w:r>
      <w:r w:rsidR="00AF0BAE">
        <w:t xml:space="preserve"> a obuv, které si děti mohou ušpinit a namočit + </w:t>
      </w:r>
      <w:r w:rsidR="00251F8C" w:rsidRPr="00302648">
        <w:rPr>
          <w:b/>
          <w:bCs/>
        </w:rPr>
        <w:t xml:space="preserve">náhradní obuv </w:t>
      </w:r>
      <w:r w:rsidR="00302648">
        <w:rPr>
          <w:b/>
          <w:bCs/>
        </w:rPr>
        <w:t xml:space="preserve">a </w:t>
      </w:r>
      <w:r w:rsidR="00AF0BAE" w:rsidRPr="00302648">
        <w:rPr>
          <w:b/>
          <w:bCs/>
        </w:rPr>
        <w:t>oblečení</w:t>
      </w:r>
      <w:r w:rsidR="00AF0BAE">
        <w:t xml:space="preserve"> </w:t>
      </w:r>
    </w:p>
    <w:p w14:paraId="352CFAB0" w14:textId="5AFC02E2" w:rsidR="00645B00" w:rsidRPr="003D3B45" w:rsidRDefault="000312C4" w:rsidP="003D3B45">
      <w:r>
        <w:t>Podepsaná l</w:t>
      </w:r>
      <w:r w:rsidR="00645B00">
        <w:t>áhev na pití (bude k dispozici voda a šťáva)</w:t>
      </w:r>
    </w:p>
    <w:p w14:paraId="1999FEE4" w14:textId="4CA72B2A" w:rsidR="003D3B45" w:rsidRDefault="00310291" w:rsidP="003D3B45">
      <w:pPr>
        <w:rPr>
          <w:bCs/>
        </w:rPr>
      </w:pPr>
      <w:r>
        <w:rPr>
          <w:bCs/>
        </w:rPr>
        <w:t>Dopolední a odpolední s</w:t>
      </w:r>
      <w:r w:rsidR="00645B00">
        <w:rPr>
          <w:bCs/>
        </w:rPr>
        <w:t>vačina</w:t>
      </w:r>
      <w:r w:rsidR="007474BF">
        <w:rPr>
          <w:bCs/>
        </w:rPr>
        <w:t xml:space="preserve"> (obědy jsou zajištěny v</w:t>
      </w:r>
      <w:r w:rsidR="00B015DB">
        <w:rPr>
          <w:bCs/>
        </w:rPr>
        <w:t xml:space="preserve"> Akademickém klubu </w:t>
      </w:r>
      <w:r w:rsidR="006E2CC0">
        <w:rPr>
          <w:bCs/>
        </w:rPr>
        <w:t>ČZU)</w:t>
      </w:r>
    </w:p>
    <w:p w14:paraId="43D43935" w14:textId="62485E1E" w:rsidR="00645B00" w:rsidRDefault="00150F82" w:rsidP="003D3B45">
      <w:pPr>
        <w:rPr>
          <w:bCs/>
        </w:rPr>
      </w:pPr>
      <w:r>
        <w:rPr>
          <w:bCs/>
        </w:rPr>
        <w:t>P</w:t>
      </w:r>
      <w:r w:rsidR="00645B00">
        <w:rPr>
          <w:bCs/>
        </w:rPr>
        <w:t>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1DBBB31B" w14:textId="77777777" w:rsidR="00111CB0" w:rsidRDefault="00111CB0" w:rsidP="003D3B45">
      <w:pPr>
        <w:rPr>
          <w:bCs/>
          <w:color w:val="000000" w:themeColor="text1"/>
        </w:rPr>
      </w:pPr>
    </w:p>
    <w:p w14:paraId="152C0C55" w14:textId="73083A91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13E93E0B" w:rsidR="00314D96" w:rsidRDefault="00314D96" w:rsidP="003D3B45">
      <w:pPr>
        <w:rPr>
          <w:bCs/>
          <w:color w:val="000000" w:themeColor="text1"/>
          <w:u w:val="single"/>
        </w:rPr>
      </w:pPr>
      <w:r w:rsidRPr="0016273A">
        <w:rPr>
          <w:b/>
          <w:color w:val="000000" w:themeColor="text1"/>
        </w:rPr>
        <w:t xml:space="preserve">Podepsanou přihlášku, prosím, doručte do DDM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2322FD">
        <w:rPr>
          <w:b/>
          <w:color w:val="000000" w:themeColor="text1"/>
        </w:rPr>
        <w:t xml:space="preserve">.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2608AC7A" w14:textId="0F17A332" w:rsidR="005B7F5B" w:rsidRDefault="00E068EF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Telefonní čísla na lektory: </w:t>
      </w:r>
      <w:r w:rsidR="00552EE3">
        <w:rPr>
          <w:bCs/>
          <w:color w:val="000000" w:themeColor="text1"/>
        </w:rPr>
        <w:t>Tomáš Vrobel – 605</w:t>
      </w:r>
      <w:r w:rsidR="00CF6A83">
        <w:rPr>
          <w:bCs/>
          <w:color w:val="000000" w:themeColor="text1"/>
        </w:rPr>
        <w:t> </w:t>
      </w:r>
      <w:r w:rsidR="00552EE3">
        <w:rPr>
          <w:bCs/>
          <w:color w:val="000000" w:themeColor="text1"/>
        </w:rPr>
        <w:t>830</w:t>
      </w:r>
      <w:r w:rsidR="00CF6A83">
        <w:rPr>
          <w:bCs/>
          <w:color w:val="000000" w:themeColor="text1"/>
        </w:rPr>
        <w:t xml:space="preserve"> 215, David Krýsl </w:t>
      </w:r>
      <w:r w:rsidR="007E66F4">
        <w:rPr>
          <w:bCs/>
          <w:color w:val="000000" w:themeColor="text1"/>
        </w:rPr>
        <w:t>–</w:t>
      </w:r>
      <w:r w:rsidR="00CF6A83">
        <w:rPr>
          <w:bCs/>
          <w:color w:val="000000" w:themeColor="text1"/>
        </w:rPr>
        <w:t xml:space="preserve"> </w:t>
      </w:r>
      <w:r w:rsidR="007E66F4">
        <w:rPr>
          <w:bCs/>
          <w:color w:val="000000" w:themeColor="text1"/>
        </w:rPr>
        <w:t>737 374</w:t>
      </w:r>
      <w:r w:rsidR="00695AA3">
        <w:rPr>
          <w:bCs/>
          <w:color w:val="000000" w:themeColor="text1"/>
        </w:rPr>
        <w:t> </w:t>
      </w:r>
      <w:r w:rsidR="007E66F4">
        <w:rPr>
          <w:bCs/>
          <w:color w:val="000000" w:themeColor="text1"/>
        </w:rPr>
        <w:t>996</w:t>
      </w:r>
      <w:r w:rsidR="00695AA3">
        <w:rPr>
          <w:bCs/>
          <w:color w:val="000000" w:themeColor="text1"/>
        </w:rPr>
        <w:t xml:space="preserve">, Zdeněk Hejzlar </w:t>
      </w:r>
      <w:r w:rsidR="00E2112C">
        <w:rPr>
          <w:bCs/>
          <w:color w:val="000000" w:themeColor="text1"/>
        </w:rPr>
        <w:t>–</w:t>
      </w:r>
      <w:r w:rsidR="00695AA3">
        <w:rPr>
          <w:bCs/>
          <w:color w:val="000000" w:themeColor="text1"/>
        </w:rPr>
        <w:t xml:space="preserve"> </w:t>
      </w:r>
      <w:r w:rsidR="00D42E12" w:rsidRPr="00D42E12">
        <w:rPr>
          <w:bCs/>
          <w:color w:val="000000" w:themeColor="text1"/>
        </w:rPr>
        <w:t>737933706</w:t>
      </w:r>
    </w:p>
    <w:p w14:paraId="5EEB7045" w14:textId="77777777" w:rsidR="00E2112C" w:rsidRDefault="00E2112C" w:rsidP="00E2112C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093EF9A3" w14:textId="77777777" w:rsidR="00E2112C" w:rsidRDefault="00E2112C" w:rsidP="00E2112C">
      <w:pPr>
        <w:rPr>
          <w:bCs/>
          <w:color w:val="000000" w:themeColor="text1"/>
        </w:rPr>
      </w:pPr>
      <w:r>
        <w:rPr>
          <w:bCs/>
          <w:color w:val="000000" w:themeColor="text1"/>
        </w:rPr>
        <w:t>nebo tel. 777 400 587.</w:t>
      </w:r>
    </w:p>
    <w:p w14:paraId="3F36A79B" w14:textId="3FFBC3B2" w:rsidR="003D3B45" w:rsidRDefault="005B7F5B" w:rsidP="004E359A">
      <w:r>
        <w:t xml:space="preserve">                                                                                                                </w:t>
      </w:r>
      <w:r w:rsidR="00B52D62">
        <w:t>Pavlína Krýslová</w:t>
      </w:r>
    </w:p>
    <w:p w14:paraId="41F015CB" w14:textId="0E55A2CA" w:rsidR="00A93F72" w:rsidRPr="00A93F72" w:rsidRDefault="00A93F72" w:rsidP="00A93F72"/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C631F" w14:textId="77777777" w:rsidR="00310DA3" w:rsidRDefault="00310DA3">
      <w:r>
        <w:separator/>
      </w:r>
    </w:p>
  </w:endnote>
  <w:endnote w:type="continuationSeparator" w:id="0">
    <w:p w14:paraId="6775CE05" w14:textId="77777777" w:rsidR="00310DA3" w:rsidRDefault="00310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C4EDBB" w14:textId="77777777" w:rsidR="00310DA3" w:rsidRDefault="00310DA3">
      <w:r>
        <w:separator/>
      </w:r>
    </w:p>
  </w:footnote>
  <w:footnote w:type="continuationSeparator" w:id="0">
    <w:p w14:paraId="08C7DB26" w14:textId="77777777" w:rsidR="00310DA3" w:rsidRDefault="00310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2069065492">
    <w:abstractNumId w:val="0"/>
  </w:num>
  <w:num w:numId="2" w16cid:durableId="1788233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312C4"/>
    <w:rsid w:val="00043C6B"/>
    <w:rsid w:val="00060AAE"/>
    <w:rsid w:val="00072482"/>
    <w:rsid w:val="00073415"/>
    <w:rsid w:val="000909EA"/>
    <w:rsid w:val="000A49AE"/>
    <w:rsid w:val="000D373C"/>
    <w:rsid w:val="00111CB0"/>
    <w:rsid w:val="00125CFC"/>
    <w:rsid w:val="00145A90"/>
    <w:rsid w:val="00150F82"/>
    <w:rsid w:val="001520C8"/>
    <w:rsid w:val="0016273A"/>
    <w:rsid w:val="00185593"/>
    <w:rsid w:val="001B315E"/>
    <w:rsid w:val="001B78B1"/>
    <w:rsid w:val="001C6DB8"/>
    <w:rsid w:val="001D1D6C"/>
    <w:rsid w:val="001E0CA1"/>
    <w:rsid w:val="001E208B"/>
    <w:rsid w:val="001F1F63"/>
    <w:rsid w:val="00215BA5"/>
    <w:rsid w:val="002322FD"/>
    <w:rsid w:val="00251F8C"/>
    <w:rsid w:val="0028619E"/>
    <w:rsid w:val="00291523"/>
    <w:rsid w:val="00295FD4"/>
    <w:rsid w:val="002A4E1C"/>
    <w:rsid w:val="002E28AA"/>
    <w:rsid w:val="00302648"/>
    <w:rsid w:val="003100E3"/>
    <w:rsid w:val="00310291"/>
    <w:rsid w:val="00310DA3"/>
    <w:rsid w:val="00314D96"/>
    <w:rsid w:val="00341C1E"/>
    <w:rsid w:val="003605FA"/>
    <w:rsid w:val="00390A59"/>
    <w:rsid w:val="003D3B45"/>
    <w:rsid w:val="003E12E1"/>
    <w:rsid w:val="00407321"/>
    <w:rsid w:val="00412463"/>
    <w:rsid w:val="004358E3"/>
    <w:rsid w:val="00467F0D"/>
    <w:rsid w:val="004A368A"/>
    <w:rsid w:val="004B2D2E"/>
    <w:rsid w:val="004D7C1D"/>
    <w:rsid w:val="004E359A"/>
    <w:rsid w:val="004F596F"/>
    <w:rsid w:val="00526375"/>
    <w:rsid w:val="00552EE3"/>
    <w:rsid w:val="005B3006"/>
    <w:rsid w:val="005B7F5B"/>
    <w:rsid w:val="005D2314"/>
    <w:rsid w:val="005E48A8"/>
    <w:rsid w:val="00601C14"/>
    <w:rsid w:val="00645B00"/>
    <w:rsid w:val="00695AA3"/>
    <w:rsid w:val="006B4825"/>
    <w:rsid w:val="006C0EA7"/>
    <w:rsid w:val="006E054A"/>
    <w:rsid w:val="006E2CC0"/>
    <w:rsid w:val="006E37F0"/>
    <w:rsid w:val="006F5057"/>
    <w:rsid w:val="00704C30"/>
    <w:rsid w:val="007304BE"/>
    <w:rsid w:val="00743361"/>
    <w:rsid w:val="007474BF"/>
    <w:rsid w:val="007659C8"/>
    <w:rsid w:val="007669A9"/>
    <w:rsid w:val="00767CF2"/>
    <w:rsid w:val="00782062"/>
    <w:rsid w:val="0078213C"/>
    <w:rsid w:val="00782AB1"/>
    <w:rsid w:val="007E66F4"/>
    <w:rsid w:val="00812843"/>
    <w:rsid w:val="00831E80"/>
    <w:rsid w:val="00857A5F"/>
    <w:rsid w:val="00876A8C"/>
    <w:rsid w:val="00932C27"/>
    <w:rsid w:val="00944321"/>
    <w:rsid w:val="00945F02"/>
    <w:rsid w:val="009542A8"/>
    <w:rsid w:val="0099255A"/>
    <w:rsid w:val="00996F47"/>
    <w:rsid w:val="009B1D39"/>
    <w:rsid w:val="009B6EA3"/>
    <w:rsid w:val="009E2A28"/>
    <w:rsid w:val="00A71E00"/>
    <w:rsid w:val="00A93F72"/>
    <w:rsid w:val="00AB6C3C"/>
    <w:rsid w:val="00AD2076"/>
    <w:rsid w:val="00AD44F3"/>
    <w:rsid w:val="00AE04AD"/>
    <w:rsid w:val="00AF0BAE"/>
    <w:rsid w:val="00B015DB"/>
    <w:rsid w:val="00B37924"/>
    <w:rsid w:val="00B52D62"/>
    <w:rsid w:val="00B92D4F"/>
    <w:rsid w:val="00BB729E"/>
    <w:rsid w:val="00BB7367"/>
    <w:rsid w:val="00BB7913"/>
    <w:rsid w:val="00BD1C7C"/>
    <w:rsid w:val="00BF284A"/>
    <w:rsid w:val="00C20157"/>
    <w:rsid w:val="00C35A49"/>
    <w:rsid w:val="00C41208"/>
    <w:rsid w:val="00C50A7D"/>
    <w:rsid w:val="00C91235"/>
    <w:rsid w:val="00CA1BBB"/>
    <w:rsid w:val="00CC3D1C"/>
    <w:rsid w:val="00CF6A83"/>
    <w:rsid w:val="00D42E12"/>
    <w:rsid w:val="00D56FAA"/>
    <w:rsid w:val="00D7698B"/>
    <w:rsid w:val="00D8461D"/>
    <w:rsid w:val="00DC79FA"/>
    <w:rsid w:val="00E068EF"/>
    <w:rsid w:val="00E13D4F"/>
    <w:rsid w:val="00E2112C"/>
    <w:rsid w:val="00E94DA7"/>
    <w:rsid w:val="00E973BD"/>
    <w:rsid w:val="00EB3783"/>
    <w:rsid w:val="00EB66C8"/>
    <w:rsid w:val="00ED50B9"/>
    <w:rsid w:val="00ED535B"/>
    <w:rsid w:val="00EF315A"/>
    <w:rsid w:val="00F11625"/>
    <w:rsid w:val="00F244A8"/>
    <w:rsid w:val="00F2717F"/>
    <w:rsid w:val="00F31808"/>
    <w:rsid w:val="00F831C8"/>
    <w:rsid w:val="00FB7DC5"/>
    <w:rsid w:val="00FC19CD"/>
    <w:rsid w:val="00FC5DD7"/>
    <w:rsid w:val="00FD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276</TotalTime>
  <Pages>2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2442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86</cp:revision>
  <cp:lastPrinted>2018-12-13T15:53:00Z</cp:lastPrinted>
  <dcterms:created xsi:type="dcterms:W3CDTF">2019-02-05T10:41:00Z</dcterms:created>
  <dcterms:modified xsi:type="dcterms:W3CDTF">2024-08-12T10:00:00Z</dcterms:modified>
</cp:coreProperties>
</file>