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7A5F" w:rsidP="004E359A" w:rsidRDefault="00857A5F" w14:paraId="3BDF84DC" w14:textId="77777777"/>
    <w:p w:rsidRPr="00857A5F" w:rsidR="00857A5F" w:rsidP="004E359A" w:rsidRDefault="00857A5F" w14:paraId="08F8B2E2" w14:textId="7B8CECCB">
      <w:pPr>
        <w:rPr>
          <w:b w:val="1"/>
          <w:bCs w:val="1"/>
          <w:sz w:val="32"/>
          <w:szCs w:val="32"/>
          <w:u w:val="single"/>
        </w:rPr>
      </w:pPr>
      <w:r w:rsidRPr="4CA22124" w:rsidR="00857A5F">
        <w:rPr>
          <w:b w:val="1"/>
          <w:bCs w:val="1"/>
          <w:sz w:val="32"/>
          <w:szCs w:val="32"/>
          <w:u w:val="single"/>
        </w:rPr>
        <w:t>Letní příměstský tábor</w:t>
      </w:r>
      <w:r w:rsidRPr="4CA22124" w:rsidR="00F11625">
        <w:rPr>
          <w:b w:val="1"/>
          <w:bCs w:val="1"/>
          <w:sz w:val="32"/>
          <w:szCs w:val="32"/>
          <w:u w:val="single"/>
        </w:rPr>
        <w:t xml:space="preserve"> </w:t>
      </w:r>
      <w:r w:rsidRPr="4CA22124" w:rsidR="00E94DA7">
        <w:rPr>
          <w:b w:val="1"/>
          <w:bCs w:val="1"/>
          <w:sz w:val="32"/>
          <w:szCs w:val="32"/>
          <w:u w:val="single"/>
        </w:rPr>
        <w:t>– Kouzelný týden</w:t>
      </w:r>
    </w:p>
    <w:p w:rsidR="00FC19CD" w:rsidP="004E359A" w:rsidRDefault="00FC19CD" w14:paraId="47F33C1A" w14:textId="77777777">
      <w:pPr>
        <w:rPr>
          <w:b/>
          <w:bCs/>
          <w:sz w:val="32"/>
          <w:szCs w:val="32"/>
          <w:u w:val="single"/>
        </w:rPr>
      </w:pPr>
    </w:p>
    <w:p w:rsidR="00857A5F" w:rsidP="004E359A" w:rsidRDefault="00857A5F" w14:paraId="59558D88" w14:textId="54B978FA">
      <w:pPr>
        <w:rPr>
          <w:b w:val="1"/>
          <w:bCs w:val="1"/>
        </w:rPr>
      </w:pPr>
      <w:r w:rsidRPr="4CA22124" w:rsidR="00857A5F">
        <w:rPr>
          <w:b w:val="1"/>
          <w:bCs w:val="1"/>
        </w:rPr>
        <w:t xml:space="preserve">Termín:                     </w:t>
      </w:r>
      <w:r w:rsidRPr="4CA22124" w:rsidR="009B1D39">
        <w:rPr>
          <w:b w:val="1"/>
          <w:bCs w:val="1"/>
        </w:rPr>
        <w:t>18</w:t>
      </w:r>
      <w:r w:rsidRPr="4CA22124" w:rsidR="00857A5F">
        <w:rPr>
          <w:b w:val="1"/>
          <w:bCs w:val="1"/>
        </w:rPr>
        <w:t>.</w:t>
      </w:r>
      <w:r w:rsidRPr="4CA22124" w:rsidR="001B315E">
        <w:rPr>
          <w:b w:val="1"/>
          <w:bCs w:val="1"/>
        </w:rPr>
        <w:t>7.</w:t>
      </w:r>
      <w:r w:rsidRPr="4CA22124" w:rsidR="00857A5F">
        <w:rPr>
          <w:b w:val="1"/>
          <w:bCs w:val="1"/>
        </w:rPr>
        <w:t xml:space="preserve"> – 22</w:t>
      </w:r>
      <w:r w:rsidRPr="4CA22124" w:rsidR="009B1D39">
        <w:rPr>
          <w:b w:val="1"/>
          <w:bCs w:val="1"/>
        </w:rPr>
        <w:t>.7</w:t>
      </w:r>
      <w:r w:rsidRPr="4CA22124" w:rsidR="00857A5F">
        <w:rPr>
          <w:b w:val="1"/>
          <w:bCs w:val="1"/>
        </w:rPr>
        <w:t>.20</w:t>
      </w:r>
      <w:r w:rsidRPr="4CA22124" w:rsidR="009B1D39">
        <w:rPr>
          <w:b w:val="1"/>
          <w:bCs w:val="1"/>
        </w:rPr>
        <w:t>22</w:t>
      </w:r>
    </w:p>
    <w:p w:rsidR="00857A5F" w:rsidP="004E359A" w:rsidRDefault="00857A5F" w14:paraId="42237D50" w14:textId="74C8995C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>
        <w:rPr>
          <w:b/>
          <w:bCs/>
        </w:rPr>
        <w:t xml:space="preserve"> hodin</w:t>
      </w:r>
    </w:p>
    <w:p w:rsidR="00857A5F" w:rsidP="004E359A" w:rsidRDefault="00857A5F" w14:paraId="05C6621D" w14:textId="4B240063">
      <w:pPr>
        <w:rPr>
          <w:b w:val="1"/>
          <w:bCs w:val="1"/>
        </w:rPr>
      </w:pPr>
      <w:r w:rsidRPr="4CA22124" w:rsidR="00857A5F">
        <w:rPr>
          <w:b w:val="1"/>
          <w:bCs w:val="1"/>
        </w:rPr>
        <w:t>Místo konání:           Klub DDM, Stehlíkova 928, Praha 6-Suchdol</w:t>
      </w:r>
      <w:r w:rsidRPr="4CA22124" w:rsidR="00857A5F">
        <w:rPr>
          <w:b w:val="1"/>
          <w:bCs w:val="1"/>
        </w:rPr>
        <w:t xml:space="preserve">       </w:t>
      </w:r>
      <w:proofErr w:type="spellStart"/>
      <w:proofErr w:type="spellEnd"/>
    </w:p>
    <w:p w:rsidR="00857A5F" w:rsidP="004E359A" w:rsidRDefault="00857A5F" w14:paraId="26AEA15E" w14:textId="77777777">
      <w:pPr>
        <w:rPr>
          <w:b/>
          <w:bCs/>
        </w:rPr>
      </w:pPr>
    </w:p>
    <w:p w:rsidRPr="003D3B45" w:rsidR="00857A5F" w:rsidP="004E359A" w:rsidRDefault="00857A5F" w14:paraId="14715AC8" w14:textId="6370B110">
      <w:pPr>
        <w:rPr>
          <w:b w:val="1"/>
          <w:bCs w:val="1"/>
        </w:rPr>
      </w:pPr>
      <w:r w:rsidRPr="4CA22124" w:rsidR="00857A5F">
        <w:rPr>
          <w:b w:val="1"/>
          <w:bCs w:val="1"/>
        </w:rPr>
        <w:t>Každý den se budeme scházet v Klubu</w:t>
      </w:r>
      <w:r w:rsidRPr="4CA22124" w:rsidR="00857A5F">
        <w:rPr>
          <w:b w:val="1"/>
          <w:bCs w:val="1"/>
        </w:rPr>
        <w:t xml:space="preserve"> od 8 do 8.30h.</w:t>
      </w:r>
      <w:r w:rsidRPr="4CA22124" w:rsidR="003D3B45">
        <w:rPr>
          <w:b w:val="1"/>
          <w:bCs w:val="1"/>
        </w:rPr>
        <w:t>!</w:t>
      </w:r>
    </w:p>
    <w:p w:rsidR="003D3B45" w:rsidP="004E359A" w:rsidRDefault="003D3B45" w14:paraId="5BB47702" w14:textId="77777777"/>
    <w:p w:rsidR="003D3B45" w:rsidP="004E359A" w:rsidRDefault="003D3B45" w14:paraId="35466517" w14:textId="2D01D685">
      <w:r w:rsidRPr="4CA22124" w:rsidR="003D3B45">
        <w:rPr>
          <w:b w:val="1"/>
          <w:bCs w:val="1"/>
          <w:u w:val="single"/>
        </w:rPr>
        <w:t>Denní režim</w:t>
      </w:r>
      <w:r w:rsidR="003D3B45">
        <w:rPr/>
        <w:t xml:space="preserve"> bude následující:</w:t>
      </w:r>
    </w:p>
    <w:p w:rsidR="4CA22124" w:rsidP="4CA22124" w:rsidRDefault="4CA22124" w14:paraId="268DB700" w14:textId="69F0C6A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8.00 – 8.30 příchod dětí, volná hra</w:t>
      </w:r>
    </w:p>
    <w:p w:rsidR="4CA22124" w:rsidP="4CA22124" w:rsidRDefault="4CA22124" w14:paraId="7D82A91C" w14:textId="08AD57A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8.30 – 9.00 přivítání se, seznámení se s denním programem</w:t>
      </w:r>
    </w:p>
    <w:p w:rsidR="4CA22124" w:rsidP="4CA22124" w:rsidRDefault="4CA22124" w14:paraId="04C81DCA" w14:textId="1420411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9.00 – 10.00 řízená činnost dle denního programu</w:t>
      </w:r>
    </w:p>
    <w:p w:rsidR="4CA22124" w:rsidP="4CA22124" w:rsidRDefault="4CA22124" w14:paraId="7B551670" w14:textId="6DDB58F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10.00 – 10.30 hygiena, svačina</w:t>
      </w:r>
    </w:p>
    <w:p w:rsidR="4CA22124" w:rsidP="4CA22124" w:rsidRDefault="4CA22124" w14:paraId="3FF67E64" w14:textId="65CCCF6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10.30 – 12.00 řízená činnost dle denního programu</w:t>
      </w:r>
    </w:p>
    <w:p w:rsidR="4CA22124" w:rsidP="4CA22124" w:rsidRDefault="4CA22124" w14:paraId="21926AD1" w14:textId="31982033">
      <w:pPr>
        <w:pStyle w:val="Normln"/>
        <w:rPr>
          <w:sz w:val="24"/>
          <w:szCs w:val="24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12.00 – 13.00 oběd </w:t>
      </w:r>
      <w:r w:rsidR="00932C27">
        <w:rPr/>
        <w:t>(v restauraci ,,G” v areálu ČZU)</w:t>
      </w:r>
    </w:p>
    <w:p w:rsidR="4CA22124" w:rsidP="4CA22124" w:rsidRDefault="4CA22124" w14:paraId="19E6DE29" w14:textId="3DDC630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13.00 – 13.30 polední klid</w:t>
      </w:r>
    </w:p>
    <w:p w:rsidR="4CA22124" w:rsidP="4CA22124" w:rsidRDefault="4CA22124" w14:paraId="07C413EF" w14:textId="0BD5A9A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13.30 – 14.00 řízená činnost ve třídě</w:t>
      </w:r>
    </w:p>
    <w:p w:rsidR="4CA22124" w:rsidP="4CA22124" w:rsidRDefault="4CA22124" w14:paraId="1A4B656B" w14:textId="09E5003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14.00 – 14.30 hygiena, svačina</w:t>
      </w:r>
    </w:p>
    <w:p w:rsidR="4CA22124" w:rsidP="4CA22124" w:rsidRDefault="4CA22124" w14:paraId="13FA6966" w14:textId="20D2C6C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14.30 – 15.30 pobyt venku</w:t>
      </w:r>
    </w:p>
    <w:p w:rsidR="4CA22124" w:rsidP="4CA22124" w:rsidRDefault="4CA22124" w14:paraId="74E6C36C" w14:textId="5F37F98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</w:pPr>
      <w:r w:rsidRPr="4CA22124" w:rsidR="4CA221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s-CZ"/>
        </w:rPr>
        <w:t xml:space="preserve">                          15.30 – 16.00 vyhodnocení dne, rozloučení, odchod domů</w:t>
      </w:r>
    </w:p>
    <w:p w:rsidR="4CA22124" w:rsidP="4CA22124" w:rsidRDefault="4CA22124" w14:paraId="0CEA046D" w14:textId="7109C69C">
      <w:pPr>
        <w:pStyle w:val="Normln"/>
        <w:rPr>
          <w:sz w:val="24"/>
          <w:szCs w:val="24"/>
        </w:rPr>
      </w:pPr>
    </w:p>
    <w:p w:rsidR="00E94DA7" w:rsidP="00932C27" w:rsidRDefault="00E94DA7" w14:paraId="4BE32A57" w14:textId="77777777"/>
    <w:p w:rsidR="00E94DA7" w:rsidP="00932C27" w:rsidRDefault="00E94DA7" w14:paraId="378BE9D1" w14:textId="7A0C7B4D">
      <w:r>
        <w:t>Pokud nám počasí dovolí, budeme se snažit být s dětmi co nejvíce venku!</w:t>
      </w:r>
    </w:p>
    <w:p w:rsidR="00767CF2" w:rsidP="004E359A" w:rsidRDefault="00767CF2" w14:paraId="42623F3E" w14:textId="77777777"/>
    <w:p w:rsidR="003D3B45" w:rsidP="003D3B45" w:rsidRDefault="003D3B45" w14:paraId="2C90EAC5" w14:textId="77777777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:rsidR="00645B00" w:rsidP="003D3B45" w:rsidRDefault="00645B00" w14:paraId="4E8B4276" w14:textId="77777777">
      <w:r>
        <w:t>Oblečení dovnitř i na ven</w:t>
      </w:r>
    </w:p>
    <w:p w:rsidR="00645B00" w:rsidP="003D3B45" w:rsidRDefault="00645B00" w14:paraId="4F8179DD" w14:textId="77777777">
      <w:r>
        <w:t>Přezůvky</w:t>
      </w:r>
    </w:p>
    <w:p w:rsidRPr="003D3B45" w:rsidR="00645B00" w:rsidP="003D3B45" w:rsidRDefault="00645B00" w14:paraId="352CFAB0" w14:textId="77777777">
      <w:r>
        <w:t>Láhev na pití (bude k dispozici voda a šťáva)</w:t>
      </w:r>
    </w:p>
    <w:p w:rsidR="003D3B45" w:rsidP="003D3B45" w:rsidRDefault="00645B00" w14:paraId="1999FEE4" w14:textId="21E1CF9D">
      <w:pPr/>
      <w:r w:rsidR="00645B00">
        <w:rPr/>
        <w:t>Svačina na dopoledne i odpoledne</w:t>
      </w:r>
      <w:r w:rsidR="00FB7DC5">
        <w:rPr/>
        <w:t xml:space="preserve"> </w:t>
      </w:r>
    </w:p>
    <w:p w:rsidR="00645B00" w:rsidP="003D3B45" w:rsidRDefault="00645B00" w14:paraId="43D43935" w14:textId="77777777">
      <w:pPr>
        <w:rPr>
          <w:bCs/>
        </w:rPr>
      </w:pPr>
      <w:r>
        <w:rPr>
          <w:bCs/>
        </w:rPr>
        <w:t>Dle počasí pokrývka hlavy, pláštěnka</w:t>
      </w:r>
    </w:p>
    <w:p w:rsidR="00645B00" w:rsidP="003D3B45" w:rsidRDefault="00645B00" w14:paraId="3FA391ED" w14:textId="2502CF35">
      <w:pPr>
        <w:rPr>
          <w:bCs/>
        </w:rPr>
      </w:pPr>
      <w:r w:rsidR="00645B00">
        <w:rPr/>
        <w:t>Dle uvážení krém na opalování, repelent</w:t>
      </w:r>
    </w:p>
    <w:p w:rsidR="00314D96" w:rsidP="003D3B45" w:rsidRDefault="00314D96" w14:paraId="122449B3" w14:textId="77777777">
      <w:pPr>
        <w:rPr>
          <w:bCs/>
          <w:color w:val="4472C4" w:themeColor="accent1"/>
        </w:rPr>
      </w:pPr>
    </w:p>
    <w:p w:rsidR="00314D96" w:rsidP="003D3B45" w:rsidRDefault="00314D96" w14:paraId="152C0C55" w14:textId="731F0DD6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:rsidRPr="00E94DA7" w:rsidR="00314D96" w:rsidP="4CA22124" w:rsidRDefault="00314D96" w14:paraId="55E1CF9D" w14:textId="5464FF75">
      <w:pPr>
        <w:rPr>
          <w:b w:val="1"/>
          <w:bCs w:val="1"/>
          <w:color w:val="000000" w:themeColor="text1"/>
        </w:rPr>
      </w:pPr>
      <w:r w:rsidRPr="4CA22124" w:rsidR="00314D96">
        <w:rPr>
          <w:b w:val="1"/>
          <w:bCs w:val="1"/>
          <w:color w:val="000000" w:themeColor="text1" w:themeTint="FF" w:themeShade="FF"/>
        </w:rPr>
        <w:t>Podepsanou přihlášku, prosím, přineste do Klubu DDM nejpozději v den nástupu na tábor,</w:t>
      </w:r>
      <w:r w:rsidRPr="4CA22124" w:rsidR="00314D96">
        <w:rPr>
          <w:b w:val="1"/>
          <w:bCs w:val="1"/>
          <w:color w:val="000000" w:themeColor="text1" w:themeTint="FF" w:themeShade="FF"/>
        </w:rPr>
        <w:t xml:space="preserve"> případně pošlete naskenovanou e-m</w:t>
      </w:r>
      <w:r w:rsidRPr="4CA22124" w:rsidR="0016273A">
        <w:rPr>
          <w:b w:val="1"/>
          <w:bCs w:val="1"/>
          <w:color w:val="000000" w:themeColor="text1" w:themeTint="FF" w:themeShade="FF"/>
        </w:rPr>
        <w:t>a</w:t>
      </w:r>
      <w:r w:rsidRPr="4CA22124" w:rsidR="00314D96">
        <w:rPr>
          <w:b w:val="1"/>
          <w:bCs w:val="1"/>
          <w:color w:val="000000" w:themeColor="text1" w:themeTint="FF" w:themeShade="FF"/>
        </w:rPr>
        <w:t xml:space="preserve">ilem </w:t>
      </w:r>
      <w:r w:rsidRPr="4CA22124" w:rsidR="00314D96">
        <w:rPr>
          <w:b w:val="0"/>
          <w:bCs w:val="0"/>
          <w:color w:val="000000" w:themeColor="text1" w:themeTint="FF" w:themeShade="FF"/>
        </w:rPr>
        <w:t>(pokud jste tak již neučinili)</w:t>
      </w:r>
      <w:r w:rsidRPr="4CA22124" w:rsidR="00314D96">
        <w:rPr>
          <w:b w:val="1"/>
          <w:bCs w:val="1"/>
          <w:color w:val="000000" w:themeColor="text1" w:themeTint="FF" w:themeShade="FF"/>
        </w:rPr>
        <w:t>.</w:t>
      </w:r>
      <w:r w:rsidRPr="4CA22124" w:rsidR="00B52D62">
        <w:rPr>
          <w:b w:val="1"/>
          <w:bCs w:val="1"/>
          <w:color w:val="000000" w:themeColor="text1" w:themeTint="FF" w:themeShade="FF"/>
        </w:rPr>
        <w:t xml:space="preserve"> Dále si, prosím, na první den tábora připravte kopii kartičky zdravotní pojišťovny</w:t>
      </w:r>
      <w:r w:rsidRPr="4CA22124" w:rsidR="009B1D39">
        <w:rPr>
          <w:b w:val="1"/>
          <w:bCs w:val="1"/>
          <w:color w:val="000000" w:themeColor="text1" w:themeTint="FF" w:themeShade="FF"/>
        </w:rPr>
        <w:t xml:space="preserve"> a bez</w:t>
      </w:r>
      <w:r w:rsidRPr="4CA22124" w:rsidR="00F11625">
        <w:rPr>
          <w:b w:val="1"/>
          <w:bCs w:val="1"/>
          <w:color w:val="000000" w:themeColor="text1" w:themeTint="FF" w:themeShade="FF"/>
        </w:rPr>
        <w:t>infekčnost</w:t>
      </w:r>
      <w:r w:rsidRPr="4CA22124" w:rsidR="00767CF2">
        <w:rPr>
          <w:b w:val="1"/>
          <w:bCs w:val="1"/>
          <w:color w:val="000000" w:themeColor="text1" w:themeTint="FF" w:themeShade="FF"/>
        </w:rPr>
        <w:t xml:space="preserve"> </w:t>
      </w:r>
      <w:r w:rsidRPr="4CA22124" w:rsidR="00FB7DC5">
        <w:rPr>
          <w:b w:val="1"/>
          <w:bCs w:val="1"/>
          <w:color w:val="000000" w:themeColor="text1" w:themeTint="FF" w:themeShade="FF"/>
        </w:rPr>
        <w:t>– ke stažení na webu DDM a v příloze mailu</w:t>
      </w:r>
      <w:r w:rsidRPr="4CA22124" w:rsidR="002322FD">
        <w:rPr>
          <w:b w:val="1"/>
          <w:bCs w:val="1"/>
          <w:color w:val="000000" w:themeColor="text1" w:themeTint="FF" w:themeShade="FF"/>
        </w:rPr>
        <w:t xml:space="preserve">. </w:t>
      </w:r>
      <w:r w:rsidRPr="4CA22124" w:rsidR="00E94DA7">
        <w:rPr>
          <w:b w:val="1"/>
          <w:bCs w:val="1"/>
          <w:color w:val="000000" w:themeColor="text1" w:themeTint="FF" w:themeShade="FF"/>
        </w:rPr>
        <w:t xml:space="preserve">                                             </w:t>
      </w:r>
      <w:r w:rsidRPr="4CA22124" w:rsidR="009B1D39">
        <w:rPr>
          <w:color w:val="000000" w:themeColor="text1" w:themeTint="FF" w:themeShade="FF"/>
          <w:u w:val="single"/>
        </w:rPr>
        <w:t xml:space="preserve">Bez těchto dokumentů nelze dítě </w:t>
      </w:r>
      <w:r w:rsidRPr="4CA22124" w:rsidR="00767CF2">
        <w:rPr>
          <w:color w:val="000000" w:themeColor="text1" w:themeTint="FF" w:themeShade="FF"/>
          <w:u w:val="single"/>
        </w:rPr>
        <w:t xml:space="preserve">na tábor </w:t>
      </w:r>
      <w:r w:rsidRPr="4CA22124" w:rsidR="009B1D39">
        <w:rPr>
          <w:color w:val="000000" w:themeColor="text1" w:themeTint="FF" w:themeShade="FF"/>
          <w:u w:val="single"/>
        </w:rPr>
        <w:t>přijmout!</w:t>
      </w:r>
    </w:p>
    <w:p w:rsidRPr="00E94DA7" w:rsidR="00E94DA7" w:rsidP="00E94DA7" w:rsidRDefault="0016273A" w14:paraId="4FA8E512" w14:textId="7777777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Pr="00E94DA7" w:rsidR="00E94DA7">
        <w:rPr>
          <w:bCs/>
          <w:color w:val="000000" w:themeColor="text1"/>
        </w:rPr>
        <w:t xml:space="preserve">. </w:t>
      </w:r>
      <w:r w:rsidRPr="00E94DA7" w:rsidR="00E94DA7">
        <w:rPr>
          <w:lang w:eastAsia="ja-JP"/>
        </w:rPr>
        <w:t>V případě porušení bude dítě</w:t>
      </w:r>
    </w:p>
    <w:p w:rsidRPr="00E94DA7" w:rsidR="0016273A" w:rsidP="00E94DA7" w:rsidRDefault="00E94DA7" w14:paraId="52E69B1B" w14:textId="2291AEFB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:rsidR="00314D96" w:rsidP="003D3B45" w:rsidRDefault="00314D96" w14:paraId="6DB48243" w14:textId="77777777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:rsidR="00314D96" w:rsidP="003D3B45" w:rsidRDefault="00314D96" w14:paraId="40F625AC" w14:textId="77777777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:rsidR="003D3B45" w:rsidP="004E359A" w:rsidRDefault="00A93F72" w14:paraId="3F36A79B" w14:textId="339C40B2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:rsidRPr="00A93F72" w:rsidR="00A93F72" w:rsidP="00A93F72" w:rsidRDefault="00B52D62" w14:paraId="41F015CB" w14:textId="320D7031">
      <w:r w:rsidR="00B52D62">
        <w:rPr/>
        <w:t xml:space="preserve">                                                                                Vedoucí odd. mladších dětí a estetiky</w:t>
      </w:r>
    </w:p>
    <w:sectPr w:rsidRPr="00A93F72" w:rsidR="00A93F72" w:rsidSect="00FC5DD7">
      <w:headerReference w:type="default" r:id="rId7"/>
      <w:footerReference w:type="default" r:id="rId8"/>
      <w:pgSz w:w="11906" w:h="16838" w:orient="portrait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1235" w:rsidRDefault="00C91235" w14:paraId="2586B3B6" w14:textId="77777777">
      <w:r>
        <w:separator/>
      </w:r>
    </w:p>
  </w:endnote>
  <w:endnote w:type="continuationSeparator" w:id="0">
    <w:p w:rsidR="00C91235" w:rsidRDefault="00C91235" w14:paraId="629BDE6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5DD7" w:rsidRDefault="00FC5DD7" w14:paraId="3191BFA2" w14:textId="77777777">
    <w:pPr>
      <w:pStyle w:val="Zpat"/>
      <w:rPr>
        <w:sz w:val="20"/>
      </w:rPr>
    </w:pPr>
  </w:p>
  <w:p w:rsidR="00996F47" w:rsidRDefault="00996F47" w14:paraId="3F7184E4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1235" w:rsidRDefault="00C91235" w14:paraId="2BFF071E" w14:textId="77777777">
      <w:r>
        <w:separator/>
      </w:r>
    </w:p>
  </w:footnote>
  <w:footnote w:type="continuationSeparator" w:id="0">
    <w:p w:rsidR="00C91235" w:rsidRDefault="00C91235" w14:paraId="0EE8071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:rsidTr="00D8461D" w14:paraId="645E0ED1" w14:textId="77777777">
      <w:trPr>
        <w:tblCellSpacing w:w="15" w:type="dxa"/>
      </w:trPr>
      <w:tc>
        <w:tcPr>
          <w:tcW w:w="9576" w:type="dxa"/>
          <w:vAlign w:val="center"/>
        </w:tcPr>
        <w:p w:rsidRPr="009B6EA3" w:rsidR="00043C6B" w:rsidP="009B6EA3" w:rsidRDefault="006C0EA7" w14:paraId="02DA31E6" w14:textId="77777777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Pr="009B6EA3" w:rsidR="00043C6B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:rsidR="006C0EA7" w:rsidP="009B6EA3" w:rsidRDefault="006C0EA7" w14:paraId="07B8F377" w14:textId="77777777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Pr="009B6EA3" w:rsidR="002E28AA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Pr="009B6EA3" w:rsidR="002E28AA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</w:r>
          <w:r w:rsidRPr="009B6EA3">
            <w:rPr>
              <w:sz w:val="28"/>
              <w:szCs w:val="28"/>
            </w:rPr>
            <w:t xml:space="preserve">Tel. +420 220 921 776 </w:t>
          </w:r>
          <w:r w:rsidRPr="009B6EA3" w:rsidR="00FC5DD7">
            <w:rPr>
              <w:sz w:val="28"/>
              <w:szCs w:val="28"/>
            </w:rPr>
            <w:t xml:space="preserve">                                                                             </w:t>
          </w:r>
          <w:hyperlink w:history="1" r:id="rId1">
            <w:r w:rsidRPr="009B6EA3" w:rsidR="00FC5DD7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Pr="009B6EA3" w:rsidR="00FC5DD7">
            <w:rPr>
              <w:sz w:val="28"/>
              <w:szCs w:val="28"/>
            </w:rPr>
            <w:t xml:space="preserve"> </w:t>
          </w:r>
          <w:hyperlink w:history="1" r:id="rId2">
            <w:r w:rsidRPr="009B6EA3" w:rsidR="00FC5DD7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:rsidR="006C0EA7" w:rsidP="00FC5DD7" w:rsidRDefault="006C0EA7" w14:paraId="5D60C478" w14:textId="77777777">
          <w:pPr>
            <w:tabs>
              <w:tab w:val="left" w:pos="2127"/>
            </w:tabs>
          </w:pPr>
        </w:p>
      </w:tc>
    </w:tr>
  </w:tbl>
  <w:p w:rsidRPr="00FC5DD7" w:rsidR="007659C8" w:rsidP="00FC5DD7" w:rsidRDefault="00CC3D1C" w14:paraId="076B53AD" w14:textId="7777777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 w:rsid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hint="default" w:ascii="Hobo EE" w:hAnsi="Hobo EE" w:eastAsia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attachedTemplate r:id="rId1"/>
  <w:trackRevisions w:val="false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E0CA1"/>
    <w:rsid w:val="001E208B"/>
    <w:rsid w:val="002322FD"/>
    <w:rsid w:val="0024EEB1"/>
    <w:rsid w:val="00291523"/>
    <w:rsid w:val="002A4E1C"/>
    <w:rsid w:val="002E28AA"/>
    <w:rsid w:val="003100E3"/>
    <w:rsid w:val="00314D96"/>
    <w:rsid w:val="003D3B45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  <w:rsid w:val="18458CE8"/>
    <w:rsid w:val="19E9E247"/>
    <w:rsid w:val="1E25E95B"/>
    <w:rsid w:val="27B3A344"/>
    <w:rsid w:val="2C767108"/>
    <w:rsid w:val="3D77D2C7"/>
    <w:rsid w:val="42F97876"/>
    <w:rsid w:val="4CA22124"/>
    <w:rsid w:val="64B05594"/>
    <w:rsid w:val="68C4EECC"/>
    <w:rsid w:val="6A60BF2D"/>
    <w:rsid w:val="78F3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hlavic_pap_bar</ap:Template>
  <ap:Application>Microsoft Word for the web</ap:Application>
  <ap:DocSecurity>0</ap:DocSecurity>
  <ap:ScaleCrop>false</ap:ScaleCrop>
  <ap:Company>Dům dětí a mládeže Praha 6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Osobní dotazník externího pracovníka</dc:title>
  <dc:subject/>
  <dc:creator>Jana Němcová</dc:creator>
  <keywords/>
  <dc:description/>
  <lastModifiedBy>Pavlína Krýslová</lastModifiedBy>
  <revision>26</revision>
  <lastPrinted>2018-12-13T15:53:00.0000000Z</lastPrinted>
  <dcterms:created xsi:type="dcterms:W3CDTF">2019-02-05T10:41:00.0000000Z</dcterms:created>
  <dcterms:modified xsi:type="dcterms:W3CDTF">2022-07-11T10:22:46.1147750Z</dcterms:modified>
</coreProperties>
</file>