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84DC" w14:textId="470E31FF" w:rsidR="00857A5F" w:rsidRDefault="008065EA" w:rsidP="002508D6">
      <w:pPr>
        <w:jc w:val="center"/>
        <w:rPr>
          <w:b/>
          <w:u w:val="single"/>
        </w:rPr>
      </w:pPr>
      <w:r>
        <w:rPr>
          <w:b/>
          <w:u w:val="single"/>
        </w:rPr>
        <w:t>On Safari</w:t>
      </w:r>
    </w:p>
    <w:p w14:paraId="157B2ED5" w14:textId="77777777" w:rsidR="002508D6" w:rsidRDefault="002508D6" w:rsidP="002508D6">
      <w:pPr>
        <w:jc w:val="center"/>
      </w:pPr>
    </w:p>
    <w:p w14:paraId="59558D88" w14:textId="4FD387F5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Termín:   </w:t>
      </w:r>
      <w:proofErr w:type="gramEnd"/>
      <w:r>
        <w:rPr>
          <w:b/>
          <w:bCs/>
        </w:rPr>
        <w:t xml:space="preserve">                  </w:t>
      </w:r>
      <w:r w:rsidR="008065EA">
        <w:rPr>
          <w:b/>
          <w:bCs/>
        </w:rPr>
        <w:t>11</w:t>
      </w:r>
      <w:r>
        <w:rPr>
          <w:b/>
          <w:bCs/>
        </w:rPr>
        <w:t>.</w:t>
      </w:r>
      <w:r w:rsidR="001B315E">
        <w:rPr>
          <w:b/>
          <w:bCs/>
        </w:rPr>
        <w:t>7.</w:t>
      </w:r>
      <w:r>
        <w:rPr>
          <w:b/>
          <w:bCs/>
        </w:rPr>
        <w:t xml:space="preserve"> – </w:t>
      </w:r>
      <w:r w:rsidR="008065EA">
        <w:rPr>
          <w:b/>
          <w:bCs/>
        </w:rPr>
        <w:t>15</w:t>
      </w:r>
      <w:r w:rsidR="009B1D39">
        <w:rPr>
          <w:b/>
          <w:bCs/>
        </w:rPr>
        <w:t>.7</w:t>
      </w:r>
      <w:r>
        <w:rPr>
          <w:b/>
          <w:bCs/>
        </w:rPr>
        <w:t>.20</w:t>
      </w:r>
      <w:r w:rsidR="009B1D39">
        <w:rPr>
          <w:b/>
          <w:bCs/>
        </w:rPr>
        <w:t>2</w:t>
      </w:r>
      <w:r w:rsidR="008065EA">
        <w:rPr>
          <w:b/>
          <w:bCs/>
        </w:rPr>
        <w:t>2</w:t>
      </w:r>
    </w:p>
    <w:p w14:paraId="42237D50" w14:textId="3078860E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Čas:   </w:t>
      </w:r>
      <w:proofErr w:type="gramEnd"/>
      <w:r>
        <w:rPr>
          <w:b/>
          <w:bCs/>
        </w:rPr>
        <w:t xml:space="preserve">                         8 – 1</w:t>
      </w:r>
      <w:r w:rsidR="007C1F29">
        <w:rPr>
          <w:b/>
          <w:bCs/>
        </w:rPr>
        <w:t>3</w:t>
      </w:r>
      <w:r>
        <w:rPr>
          <w:b/>
          <w:bCs/>
        </w:rPr>
        <w:t xml:space="preserve"> hodin</w:t>
      </w:r>
    </w:p>
    <w:p w14:paraId="668B36E8" w14:textId="54F8FD35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Místo </w:t>
      </w:r>
      <w:proofErr w:type="gramStart"/>
      <w:r>
        <w:rPr>
          <w:b/>
          <w:bCs/>
        </w:rPr>
        <w:t xml:space="preserve">konání:   </w:t>
      </w:r>
      <w:proofErr w:type="gramEnd"/>
      <w:r>
        <w:rPr>
          <w:b/>
          <w:bCs/>
        </w:rPr>
        <w:t xml:space="preserve">         </w:t>
      </w:r>
      <w:r w:rsidR="00ED0F2D">
        <w:rPr>
          <w:b/>
          <w:bCs/>
        </w:rPr>
        <w:t>Klub</w:t>
      </w:r>
      <w:r>
        <w:rPr>
          <w:b/>
          <w:bCs/>
        </w:rPr>
        <w:t xml:space="preserve"> DDM, S</w:t>
      </w:r>
      <w:r w:rsidR="00ED0F2D">
        <w:rPr>
          <w:b/>
          <w:bCs/>
        </w:rPr>
        <w:t>tehlíkova</w:t>
      </w:r>
      <w:r>
        <w:rPr>
          <w:b/>
          <w:bCs/>
        </w:rPr>
        <w:t xml:space="preserve"> </w:t>
      </w:r>
      <w:r w:rsidR="00ED0F2D">
        <w:rPr>
          <w:b/>
          <w:bCs/>
        </w:rPr>
        <w:t>928/22</w:t>
      </w:r>
      <w:r>
        <w:rPr>
          <w:b/>
          <w:bCs/>
        </w:rPr>
        <w:t xml:space="preserve">, Praha 6 </w:t>
      </w:r>
    </w:p>
    <w:p w14:paraId="05C6621D" w14:textId="0E5E1063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                                    </w:t>
      </w:r>
    </w:p>
    <w:p w14:paraId="26AEA15E" w14:textId="77777777" w:rsidR="00857A5F" w:rsidRDefault="00857A5F" w:rsidP="004E359A">
      <w:pPr>
        <w:rPr>
          <w:b/>
          <w:bCs/>
        </w:rPr>
      </w:pPr>
    </w:p>
    <w:p w14:paraId="5BB47702" w14:textId="31C3E3BA" w:rsidR="003D3B45" w:rsidRPr="007C1F29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</w:t>
      </w:r>
      <w:r w:rsidR="005E02E1">
        <w:rPr>
          <w:b/>
          <w:bCs/>
        </w:rPr>
        <w:t> Klubu DDM</w:t>
      </w:r>
      <w:r w:rsidRPr="003D3B45">
        <w:rPr>
          <w:b/>
          <w:bCs/>
        </w:rPr>
        <w:t xml:space="preserve"> od 8 do 8.30h.</w:t>
      </w:r>
      <w:r w:rsidR="003D3B45" w:rsidRPr="003D3B45">
        <w:rPr>
          <w:b/>
          <w:bCs/>
        </w:rPr>
        <w:t>!</w:t>
      </w:r>
    </w:p>
    <w:p w14:paraId="7A68D616" w14:textId="44FB0CE5" w:rsidR="007C1F29" w:rsidRDefault="007C1F29" w:rsidP="007C1F29">
      <w:pPr>
        <w:pStyle w:val="NormalWeb"/>
        <w:spacing w:after="0" w:afterAutospacing="0"/>
        <w:rPr>
          <w:b/>
          <w:u w:val="single"/>
        </w:rPr>
      </w:pPr>
      <w:r>
        <w:rPr>
          <w:b/>
          <w:u w:val="single"/>
        </w:rPr>
        <w:t xml:space="preserve">denní režim: </w:t>
      </w:r>
    </w:p>
    <w:p w14:paraId="7250025B" w14:textId="7275F7FA" w:rsidR="002508D6" w:rsidRDefault="002508D6" w:rsidP="002508D6">
      <w:pPr>
        <w:jc w:val="both"/>
      </w:pPr>
      <w:r>
        <w:t xml:space="preserve">Děti budou rozděleny do dvou skupin podle pokročilosti v anglickém jazyce. Pro přehled jsou v plánu označeny jako A </w:t>
      </w:r>
      <w:proofErr w:type="spellStart"/>
      <w:r>
        <w:t>a</w:t>
      </w:r>
      <w:proofErr w:type="spellEnd"/>
      <w:r>
        <w:t xml:space="preserve"> B</w:t>
      </w:r>
    </w:p>
    <w:p w14:paraId="32B7231D" w14:textId="77777777" w:rsidR="002508D6" w:rsidRDefault="002508D6" w:rsidP="002508D6">
      <w:pPr>
        <w:jc w:val="both"/>
      </w:pPr>
    </w:p>
    <w:p w14:paraId="0277638F" w14:textId="5C468D8E" w:rsidR="002508D6" w:rsidRDefault="00CE07D7" w:rsidP="002508D6">
      <w:pPr>
        <w:jc w:val="both"/>
      </w:pPr>
      <w:r>
        <w:t xml:space="preserve"> </w:t>
      </w:r>
      <w:r w:rsidR="002508D6">
        <w:t xml:space="preserve">8:00 - 8:30 </w:t>
      </w:r>
      <w:r w:rsidR="002508D6">
        <w:tab/>
      </w:r>
      <w:r>
        <w:t>p</w:t>
      </w:r>
      <w:r w:rsidR="002508D6">
        <w:t>říchod dětí</w:t>
      </w:r>
    </w:p>
    <w:p w14:paraId="39331A39" w14:textId="2B34B84D" w:rsidR="002508D6" w:rsidRDefault="00CE07D7" w:rsidP="002508D6">
      <w:pPr>
        <w:jc w:val="both"/>
      </w:pPr>
      <w:r>
        <w:t xml:space="preserve"> </w:t>
      </w:r>
      <w:r w:rsidR="002508D6">
        <w:t xml:space="preserve">8:30 - 9:15 </w:t>
      </w:r>
      <w:r w:rsidR="002508D6">
        <w:tab/>
        <w:t>A výuka angličtiny / B výtvarná aktivita</w:t>
      </w:r>
    </w:p>
    <w:p w14:paraId="7881DC2A" w14:textId="4D575A6C" w:rsidR="002508D6" w:rsidRDefault="00CE07D7" w:rsidP="002508D6">
      <w:pPr>
        <w:jc w:val="both"/>
      </w:pPr>
      <w:r>
        <w:t xml:space="preserve"> </w:t>
      </w:r>
      <w:r w:rsidR="002508D6">
        <w:t xml:space="preserve">9:15 - 9:45 </w:t>
      </w:r>
      <w:r w:rsidR="002508D6">
        <w:tab/>
        <w:t>A výtvarná aktivita/ B výuka angličtina</w:t>
      </w:r>
    </w:p>
    <w:p w14:paraId="28E837D6" w14:textId="280E72D0" w:rsidR="002508D6" w:rsidRDefault="00CE07D7" w:rsidP="002508D6">
      <w:pPr>
        <w:jc w:val="both"/>
      </w:pPr>
      <w:r>
        <w:t xml:space="preserve"> </w:t>
      </w:r>
      <w:r w:rsidR="002508D6">
        <w:t>9:45 - 10:05</w:t>
      </w:r>
      <w:r w:rsidR="002508D6">
        <w:tab/>
      </w:r>
      <w:r>
        <w:t>h</w:t>
      </w:r>
      <w:r w:rsidR="002508D6">
        <w:t>ygiena, svačina</w:t>
      </w:r>
    </w:p>
    <w:p w14:paraId="6FB2DAE4" w14:textId="25B4F8FD" w:rsidR="002508D6" w:rsidRDefault="002508D6" w:rsidP="002508D6">
      <w:pPr>
        <w:jc w:val="both"/>
      </w:pPr>
      <w:r>
        <w:t xml:space="preserve">10:05 - </w:t>
      </w:r>
      <w:proofErr w:type="gramStart"/>
      <w:r>
        <w:t xml:space="preserve">10:35 </w:t>
      </w:r>
      <w:r w:rsidR="00CE07D7">
        <w:t xml:space="preserve"> </w:t>
      </w:r>
      <w:r>
        <w:t>A</w:t>
      </w:r>
      <w:proofErr w:type="gramEnd"/>
      <w:r>
        <w:t xml:space="preserve"> výuka angličtiny/ B volná hra</w:t>
      </w:r>
    </w:p>
    <w:p w14:paraId="3B8447FA" w14:textId="325827D7" w:rsidR="002508D6" w:rsidRDefault="002508D6" w:rsidP="002508D6">
      <w:pPr>
        <w:jc w:val="both"/>
      </w:pPr>
      <w:r>
        <w:t>10:35 - 11:05 A volná hra/ B výuka angličtiny</w:t>
      </w:r>
    </w:p>
    <w:p w14:paraId="5CCA1211" w14:textId="2AC0BCE1" w:rsidR="002508D6" w:rsidRDefault="002508D6" w:rsidP="002508D6">
      <w:pPr>
        <w:jc w:val="both"/>
      </w:pPr>
      <w:r>
        <w:t xml:space="preserve">11:05 - </w:t>
      </w:r>
      <w:proofErr w:type="gramStart"/>
      <w:r>
        <w:t xml:space="preserve">12:15 </w:t>
      </w:r>
      <w:r w:rsidR="00CE07D7">
        <w:t xml:space="preserve"> </w:t>
      </w:r>
      <w:r>
        <w:t>příprava</w:t>
      </w:r>
      <w:proofErr w:type="gramEnd"/>
      <w:r>
        <w:t xml:space="preserve"> na pobyt venku, odchod</w:t>
      </w:r>
    </w:p>
    <w:p w14:paraId="4F24049F" w14:textId="3F1ADBB4" w:rsidR="002508D6" w:rsidRDefault="002508D6" w:rsidP="002508D6">
      <w:pPr>
        <w:jc w:val="both"/>
      </w:pPr>
      <w:r>
        <w:t xml:space="preserve">12:15 - </w:t>
      </w:r>
      <w:proofErr w:type="gramStart"/>
      <w:r>
        <w:t xml:space="preserve">12:55 </w:t>
      </w:r>
      <w:r w:rsidR="00CE07D7">
        <w:t xml:space="preserve"> </w:t>
      </w:r>
      <w:r>
        <w:t>pobyt</w:t>
      </w:r>
      <w:proofErr w:type="gramEnd"/>
      <w:r>
        <w:t xml:space="preserve"> venku, návrat, hygiena</w:t>
      </w:r>
    </w:p>
    <w:p w14:paraId="33D21790" w14:textId="046B6BAD" w:rsidR="002508D6" w:rsidRDefault="002508D6" w:rsidP="002508D6">
      <w:pPr>
        <w:jc w:val="both"/>
      </w:pPr>
      <w:r>
        <w:t xml:space="preserve">12:55 - </w:t>
      </w:r>
      <w:proofErr w:type="gramStart"/>
      <w:r>
        <w:t xml:space="preserve">13:00 </w:t>
      </w:r>
      <w:r w:rsidR="00CE07D7">
        <w:t xml:space="preserve"> </w:t>
      </w:r>
      <w:r>
        <w:t>předání</w:t>
      </w:r>
      <w:proofErr w:type="gramEnd"/>
      <w:r>
        <w:t xml:space="preserve"> dětí rodičům  </w:t>
      </w:r>
    </w:p>
    <w:p w14:paraId="1355A86F" w14:textId="77777777" w:rsidR="002508D6" w:rsidRDefault="002508D6" w:rsidP="002508D6">
      <w:pPr>
        <w:jc w:val="both"/>
        <w:rPr>
          <w:bCs/>
        </w:rPr>
      </w:pPr>
    </w:p>
    <w:p w14:paraId="582B5EFF" w14:textId="02FAADFE" w:rsidR="002508D6" w:rsidRPr="002508D6" w:rsidRDefault="002508D6" w:rsidP="002508D6">
      <w:pPr>
        <w:jc w:val="both"/>
        <w:rPr>
          <w:b/>
        </w:rPr>
      </w:pPr>
      <w:r w:rsidRPr="002508D6">
        <w:rPr>
          <w:b/>
        </w:rPr>
        <w:t>Pátek 30.7. od 12:30 – Demo hodina pro rodiče!</w:t>
      </w:r>
    </w:p>
    <w:p w14:paraId="42623F3E" w14:textId="65F194F4" w:rsidR="00767CF2" w:rsidRPr="002508D6" w:rsidRDefault="002508D6" w:rsidP="002508D6">
      <w:pPr>
        <w:jc w:val="both"/>
        <w:rPr>
          <w:b/>
          <w:szCs w:val="20"/>
        </w:rPr>
      </w:pPr>
      <w:r w:rsidRPr="002508D6">
        <w:rPr>
          <w:b/>
        </w:rPr>
        <w:tab/>
      </w:r>
      <w:r w:rsidRPr="002508D6">
        <w:rPr>
          <w:b/>
        </w:rPr>
        <w:tab/>
      </w:r>
      <w:r w:rsidRPr="002508D6">
        <w:rPr>
          <w:b/>
        </w:rPr>
        <w:tab/>
      </w:r>
      <w:r w:rsidRPr="002508D6">
        <w:rPr>
          <w:b/>
        </w:rPr>
        <w:tab/>
      </w:r>
    </w:p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5F8D96A9" w:rsidR="003D3B45" w:rsidRDefault="00645B00" w:rsidP="003D3B45">
      <w:pPr>
        <w:rPr>
          <w:bCs/>
        </w:rPr>
      </w:pPr>
      <w:r>
        <w:rPr>
          <w:bCs/>
        </w:rPr>
        <w:t>Svačina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6F66411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55699DFE" w14:textId="385EB443" w:rsidR="002F6764" w:rsidRDefault="002F6764" w:rsidP="003D3B45">
      <w:pPr>
        <w:rPr>
          <w:bCs/>
        </w:rPr>
      </w:pPr>
      <w:r>
        <w:rPr>
          <w:bCs/>
        </w:rPr>
        <w:t>Děti budou výtvarničit, tedy dle uvážení tričko na převlečení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4D95B697" w:rsidR="00314D96" w:rsidRPr="00E94DA7" w:rsidRDefault="00314D96" w:rsidP="003D3B45">
      <w:pPr>
        <w:rPr>
          <w:b/>
          <w:color w:val="000000" w:themeColor="text1"/>
        </w:rPr>
      </w:pPr>
      <w:r w:rsidRPr="0016273A">
        <w:rPr>
          <w:b/>
          <w:color w:val="000000" w:themeColor="text1"/>
        </w:rPr>
        <w:t xml:space="preserve">Podepsanou přihlášku, prosím, doručte do </w:t>
      </w:r>
      <w:r w:rsidR="002F6764">
        <w:rPr>
          <w:b/>
          <w:color w:val="000000" w:themeColor="text1"/>
        </w:rPr>
        <w:t xml:space="preserve">Klubu </w:t>
      </w:r>
      <w:r w:rsidRPr="0016273A">
        <w:rPr>
          <w:b/>
          <w:color w:val="000000" w:themeColor="text1"/>
        </w:rPr>
        <w:t xml:space="preserve">DDM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2322FD">
        <w:rPr>
          <w:b/>
          <w:color w:val="000000" w:themeColor="text1"/>
        </w:rPr>
        <w:t xml:space="preserve">.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52E69B1B" w14:textId="73DF612F" w:rsidR="0016273A" w:rsidRPr="00E94DA7" w:rsidRDefault="0016273A" w:rsidP="007C1F29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7C1F29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řád DDM</w:t>
      </w:r>
      <w:r w:rsidR="00E94DA7" w:rsidRPr="00E94DA7">
        <w:rPr>
          <w:bCs/>
          <w:color w:val="000000" w:themeColor="text1"/>
        </w:rPr>
        <w:t xml:space="preserve">. </w:t>
      </w:r>
    </w:p>
    <w:p w14:paraId="27E77200" w14:textId="750D2E8E" w:rsidR="002508D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52014CF4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</w:t>
      </w:r>
      <w:r w:rsidR="002508D6">
        <w:rPr>
          <w:bCs/>
          <w:color w:val="000000" w:themeColor="text1"/>
        </w:rPr>
        <w:t> </w:t>
      </w:r>
      <w:r w:rsidR="009B1D39">
        <w:rPr>
          <w:bCs/>
          <w:color w:val="000000" w:themeColor="text1"/>
        </w:rPr>
        <w:t>587</w:t>
      </w:r>
      <w:r>
        <w:rPr>
          <w:bCs/>
          <w:color w:val="000000" w:themeColor="text1"/>
        </w:rPr>
        <w:t>.</w:t>
      </w:r>
    </w:p>
    <w:p w14:paraId="16F21938" w14:textId="734EBD3D" w:rsidR="002508D6" w:rsidRDefault="002508D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Kontakt na lektorku </w:t>
      </w:r>
      <w:hyperlink r:id="rId7" w:history="1">
        <w:r w:rsidRPr="008156EC">
          <w:rPr>
            <w:rStyle w:val="Hyperlink"/>
            <w:bCs/>
          </w:rPr>
          <w:t>jana.buchtova@ddmsuchdol.cz</w:t>
        </w:r>
      </w:hyperlink>
      <w:r>
        <w:rPr>
          <w:bCs/>
          <w:color w:val="000000" w:themeColor="text1"/>
        </w:rPr>
        <w:t xml:space="preserve"> , tel. </w:t>
      </w:r>
      <w:r w:rsidR="00CE07D7" w:rsidRPr="00CE07D7">
        <w:rPr>
          <w:bCs/>
          <w:color w:val="000000" w:themeColor="text1"/>
        </w:rPr>
        <w:t>777</w:t>
      </w:r>
      <w:r w:rsidR="00CE07D7">
        <w:rPr>
          <w:bCs/>
          <w:color w:val="000000" w:themeColor="text1"/>
        </w:rPr>
        <w:t> </w:t>
      </w:r>
      <w:r w:rsidR="00CE07D7" w:rsidRPr="00CE07D7">
        <w:rPr>
          <w:bCs/>
          <w:color w:val="000000" w:themeColor="text1"/>
        </w:rPr>
        <w:t>459</w:t>
      </w:r>
      <w:r w:rsidR="00CE07D7">
        <w:rPr>
          <w:bCs/>
          <w:color w:val="000000" w:themeColor="text1"/>
        </w:rPr>
        <w:t xml:space="preserve"> </w:t>
      </w:r>
      <w:r w:rsidR="00CE07D7" w:rsidRPr="00CE07D7">
        <w:rPr>
          <w:bCs/>
          <w:color w:val="000000" w:themeColor="text1"/>
        </w:rPr>
        <w:t>528</w:t>
      </w:r>
    </w:p>
    <w:p w14:paraId="1847AA2E" w14:textId="77777777" w:rsidR="002508D6" w:rsidRDefault="002508D6" w:rsidP="003D3B45">
      <w:pPr>
        <w:rPr>
          <w:bCs/>
          <w:color w:val="000000" w:themeColor="text1"/>
        </w:rPr>
      </w:pP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1B0F1DD1" w:rsidR="00A93F72" w:rsidRPr="00A93F72" w:rsidRDefault="00B52D62" w:rsidP="00A93F72">
      <w:r>
        <w:t xml:space="preserve">                                                                                Vedoucí odd. mladších dětí a</w:t>
      </w:r>
      <w:r w:rsidR="007C1F29">
        <w:t xml:space="preserve"> estetiky</w:t>
      </w:r>
    </w:p>
    <w:sectPr w:rsidR="00A93F72" w:rsidRPr="00A93F72" w:rsidSect="00FC5DD7">
      <w:headerReference w:type="default" r:id="rId8"/>
      <w:footerReference w:type="default" r:id="rId9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4D972" w14:textId="77777777" w:rsidR="00452612" w:rsidRDefault="00452612">
      <w:r>
        <w:separator/>
      </w:r>
    </w:p>
  </w:endnote>
  <w:endnote w:type="continuationSeparator" w:id="0">
    <w:p w14:paraId="1CAE28E8" w14:textId="77777777" w:rsidR="00452612" w:rsidRDefault="0045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BFA2" w14:textId="77777777" w:rsidR="00FC5DD7" w:rsidRDefault="00FC5DD7">
    <w:pPr>
      <w:pStyle w:val="Footer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1FF6D" w14:textId="77777777" w:rsidR="00452612" w:rsidRDefault="00452612">
      <w:r>
        <w:separator/>
      </w:r>
    </w:p>
  </w:footnote>
  <w:footnote w:type="continuationSeparator" w:id="0">
    <w:p w14:paraId="51030EE4" w14:textId="77777777" w:rsidR="00452612" w:rsidRDefault="00452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link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link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EnvelopeReturn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158616430">
    <w:abstractNumId w:val="0"/>
  </w:num>
  <w:num w:numId="2" w16cid:durableId="472215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25CFC"/>
    <w:rsid w:val="0016273A"/>
    <w:rsid w:val="001B315E"/>
    <w:rsid w:val="001E0CA1"/>
    <w:rsid w:val="001E208B"/>
    <w:rsid w:val="002322FD"/>
    <w:rsid w:val="002508D6"/>
    <w:rsid w:val="00291523"/>
    <w:rsid w:val="002A4E1C"/>
    <w:rsid w:val="002E28AA"/>
    <w:rsid w:val="002F6764"/>
    <w:rsid w:val="003100E3"/>
    <w:rsid w:val="00314D96"/>
    <w:rsid w:val="003D3B45"/>
    <w:rsid w:val="00452612"/>
    <w:rsid w:val="004B2D2E"/>
    <w:rsid w:val="004D7C1D"/>
    <w:rsid w:val="004E359A"/>
    <w:rsid w:val="00526375"/>
    <w:rsid w:val="005E02E1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7C1F29"/>
    <w:rsid w:val="007F317F"/>
    <w:rsid w:val="008065EA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CE07D7"/>
    <w:rsid w:val="00D56FAA"/>
    <w:rsid w:val="00D8461D"/>
    <w:rsid w:val="00E13D4F"/>
    <w:rsid w:val="00E94DA7"/>
    <w:rsid w:val="00EB1C64"/>
    <w:rsid w:val="00EB3783"/>
    <w:rsid w:val="00ED0F2D"/>
    <w:rsid w:val="00ED50B9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cs-CZ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EnvelopeReturn">
    <w:name w:val="envelope return"/>
    <w:basedOn w:val="Normal"/>
    <w:semiHidden/>
    <w:rPr>
      <w:rFonts w:ascii="Arial" w:hAnsi="Arial"/>
      <w:sz w:val="20"/>
      <w:szCs w:val="20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BB729E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250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ana.buchtova@ddmsuchdol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</Template>
  <TotalTime>5</TotalTime>
  <Pages>1</Pages>
  <Words>286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Osobní dotazník externího pracovníka</vt:lpstr>
      <vt:lpstr>Osobní dotazník externího pracovníka</vt:lpstr>
    </vt:vector>
  </TitlesOfParts>
  <Company>Dům dětí a mládeže Praha 6</Company>
  <LinksUpToDate>false</LinksUpToDate>
  <CharactersWithSpaces>1976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Jana Buchtová</cp:lastModifiedBy>
  <cp:revision>2</cp:revision>
  <cp:lastPrinted>2018-12-13T15:53:00Z</cp:lastPrinted>
  <dcterms:created xsi:type="dcterms:W3CDTF">2022-06-29T14:28:00Z</dcterms:created>
  <dcterms:modified xsi:type="dcterms:W3CDTF">2022-06-29T14:28:00Z</dcterms:modified>
</cp:coreProperties>
</file>