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08F8B2E2" w14:textId="2397A5BE" w:rsidR="00857A5F" w:rsidRPr="00857A5F" w:rsidRDefault="00857A5F" w:rsidP="004E359A">
      <w:pPr>
        <w:rPr>
          <w:b/>
          <w:bCs/>
          <w:sz w:val="32"/>
          <w:szCs w:val="32"/>
          <w:u w:val="single"/>
        </w:rPr>
      </w:pPr>
      <w:r w:rsidRPr="00857A5F">
        <w:rPr>
          <w:b/>
          <w:bCs/>
          <w:sz w:val="32"/>
          <w:szCs w:val="32"/>
          <w:u w:val="single"/>
        </w:rPr>
        <w:t>Letní příměstský tábor</w:t>
      </w:r>
      <w:r w:rsidR="00F11625">
        <w:rPr>
          <w:b/>
          <w:bCs/>
          <w:sz w:val="32"/>
          <w:szCs w:val="32"/>
          <w:u w:val="single"/>
        </w:rPr>
        <w:t xml:space="preserve"> </w:t>
      </w:r>
      <w:r w:rsidR="00310291">
        <w:rPr>
          <w:b/>
          <w:bCs/>
          <w:sz w:val="32"/>
          <w:szCs w:val="32"/>
          <w:u w:val="single"/>
        </w:rPr>
        <w:t xml:space="preserve">kreativní </w:t>
      </w:r>
      <w:r w:rsidR="00E94DA7">
        <w:rPr>
          <w:b/>
          <w:bCs/>
          <w:sz w:val="32"/>
          <w:szCs w:val="32"/>
          <w:u w:val="single"/>
        </w:rPr>
        <w:t xml:space="preserve">– </w:t>
      </w:r>
      <w:r w:rsidR="00310291">
        <w:rPr>
          <w:b/>
          <w:bCs/>
          <w:sz w:val="32"/>
          <w:szCs w:val="32"/>
          <w:u w:val="single"/>
        </w:rPr>
        <w:t>For girls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1F28ADE8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Termín:                     </w:t>
      </w:r>
      <w:r w:rsidR="009B1D39">
        <w:rPr>
          <w:b/>
          <w:bCs/>
        </w:rPr>
        <w:t>1</w:t>
      </w:r>
      <w:r w:rsidR="00310291">
        <w:rPr>
          <w:b/>
          <w:bCs/>
        </w:rPr>
        <w:t>6</w:t>
      </w:r>
      <w:r>
        <w:rPr>
          <w:b/>
          <w:bCs/>
        </w:rPr>
        <w:t>.</w:t>
      </w:r>
      <w:r w:rsidR="00310291">
        <w:rPr>
          <w:b/>
          <w:bCs/>
        </w:rPr>
        <w:t>8</w:t>
      </w:r>
      <w:r w:rsidR="001B315E">
        <w:rPr>
          <w:b/>
          <w:bCs/>
        </w:rPr>
        <w:t>.</w:t>
      </w:r>
      <w:r>
        <w:rPr>
          <w:b/>
          <w:bCs/>
        </w:rPr>
        <w:t xml:space="preserve"> – </w:t>
      </w:r>
      <w:r w:rsidR="00310291">
        <w:rPr>
          <w:b/>
          <w:bCs/>
        </w:rPr>
        <w:t>20</w:t>
      </w:r>
      <w:r w:rsidR="009B1D39">
        <w:rPr>
          <w:b/>
          <w:bCs/>
        </w:rPr>
        <w:t>.</w:t>
      </w:r>
      <w:r w:rsidR="00310291">
        <w:rPr>
          <w:b/>
          <w:bCs/>
        </w:rPr>
        <w:t>8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767CF2">
        <w:rPr>
          <w:b/>
          <w:bCs/>
        </w:rPr>
        <w:t>1</w:t>
      </w:r>
    </w:p>
    <w:p w14:paraId="42237D50" w14:textId="71F4C544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 w:rsidR="00310291">
        <w:rPr>
          <w:b/>
          <w:bCs/>
        </w:rPr>
        <w:t>:30</w:t>
      </w:r>
      <w:r>
        <w:rPr>
          <w:b/>
          <w:bCs/>
        </w:rPr>
        <w:t xml:space="preserve"> hodin</w:t>
      </w:r>
    </w:p>
    <w:p w14:paraId="05C6621D" w14:textId="62F1B786" w:rsidR="00857A5F" w:rsidRDefault="00857A5F" w:rsidP="00310291">
      <w:pPr>
        <w:rPr>
          <w:b/>
          <w:bCs/>
        </w:rPr>
      </w:pPr>
      <w:r>
        <w:rPr>
          <w:b/>
          <w:bCs/>
        </w:rPr>
        <w:t xml:space="preserve">Místo konání:            </w:t>
      </w:r>
      <w:r w:rsidR="00310291">
        <w:rPr>
          <w:b/>
          <w:bCs/>
        </w:rPr>
        <w:t>DDM, Rohová 4/540, Praha 6 -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1A1F6D2E" w:rsidR="00857A5F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r w:rsidR="00310291">
        <w:rPr>
          <w:b/>
          <w:bCs/>
        </w:rPr>
        <w:t>DDM</w:t>
      </w:r>
      <w:r w:rsidRPr="003D3B45">
        <w:rPr>
          <w:b/>
          <w:bCs/>
        </w:rPr>
        <w:t xml:space="preserve"> od 8 do 8.</w:t>
      </w:r>
      <w:r w:rsidR="001B78B1">
        <w:rPr>
          <w:b/>
          <w:bCs/>
        </w:rPr>
        <w:t>30</w:t>
      </w:r>
      <w:r w:rsidR="00310291">
        <w:rPr>
          <w:b/>
          <w:bCs/>
        </w:rPr>
        <w:t xml:space="preserve"> </w:t>
      </w:r>
      <w:r w:rsidRPr="003D3B45">
        <w:rPr>
          <w:b/>
          <w:bCs/>
        </w:rPr>
        <w:t>h.</w:t>
      </w:r>
      <w:r w:rsidR="003D3B45" w:rsidRPr="003D3B45">
        <w:rPr>
          <w:b/>
          <w:bCs/>
        </w:rPr>
        <w:t>!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5EF64EA6" w:rsidR="00932C27" w:rsidRDefault="00932C27" w:rsidP="00932C27">
      <w:r>
        <w:t>8.00 – 8.</w:t>
      </w:r>
      <w:r w:rsidR="001B78B1">
        <w:t>30</w:t>
      </w:r>
      <w:r>
        <w:t xml:space="preserve"> příchod dětí, volná hra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085105DD" w:rsidR="00932C27" w:rsidRDefault="00932C27" w:rsidP="00932C27">
      <w:r>
        <w:t>10.30 – 12.00 řízená činnost dle denního programu</w:t>
      </w:r>
    </w:p>
    <w:p w14:paraId="7167EB43" w14:textId="51F2E941" w:rsidR="00932C27" w:rsidRDefault="00932C27" w:rsidP="00932C27">
      <w:r>
        <w:t>12.00 – 1</w:t>
      </w:r>
      <w:r w:rsidR="00310291">
        <w:t>3</w:t>
      </w:r>
      <w:r>
        <w:t>.</w:t>
      </w:r>
      <w:r w:rsidR="00310291">
        <w:t>0</w:t>
      </w:r>
      <w:r>
        <w:t>0 hygiena, oběd</w:t>
      </w:r>
    </w:p>
    <w:p w14:paraId="3AB96127" w14:textId="79899787" w:rsidR="00932C27" w:rsidRDefault="00932C27" w:rsidP="00932C27">
      <w:r>
        <w:t>1</w:t>
      </w:r>
      <w:r w:rsidR="00310291">
        <w:t>3</w:t>
      </w:r>
      <w:r>
        <w:t>.</w:t>
      </w:r>
      <w:r w:rsidR="00310291">
        <w:t>0</w:t>
      </w:r>
      <w:r>
        <w:t>0 – 13.30 polední klid</w:t>
      </w:r>
      <w:r w:rsidR="00310291">
        <w:t>, relaxační činnosti</w:t>
      </w:r>
    </w:p>
    <w:p w14:paraId="74D0E543" w14:textId="7EE73DDD" w:rsidR="00932C27" w:rsidRDefault="00932C27" w:rsidP="00932C27">
      <w:r>
        <w:t>13.30 – 14.</w:t>
      </w:r>
      <w:r w:rsidR="00310291">
        <w:t>3</w:t>
      </w:r>
      <w:r>
        <w:t xml:space="preserve">0 řízená činnost </w:t>
      </w:r>
      <w:r w:rsidR="00310291">
        <w:t>dle denního programu</w:t>
      </w:r>
    </w:p>
    <w:p w14:paraId="0CF84237" w14:textId="4E383E49" w:rsidR="00932C27" w:rsidRDefault="00932C27" w:rsidP="00932C27">
      <w:r>
        <w:t>14.</w:t>
      </w:r>
      <w:r w:rsidR="00310291">
        <w:t>3</w:t>
      </w:r>
      <w:r>
        <w:t>0 – 1</w:t>
      </w:r>
      <w:r w:rsidR="00310291">
        <w:t>5</w:t>
      </w:r>
      <w:r>
        <w:t>.</w:t>
      </w:r>
      <w:r w:rsidR="00310291">
        <w:t>0</w:t>
      </w:r>
      <w:r>
        <w:t>0 hygiena, svačina</w:t>
      </w:r>
    </w:p>
    <w:p w14:paraId="2B10E9A9" w14:textId="65262F5E" w:rsidR="00932C27" w:rsidRDefault="00932C27" w:rsidP="00932C27">
      <w:r>
        <w:t>1</w:t>
      </w:r>
      <w:r w:rsidR="00310291">
        <w:t>5</w:t>
      </w:r>
      <w:r>
        <w:t>.</w:t>
      </w:r>
      <w:r w:rsidR="00310291">
        <w:t>0</w:t>
      </w:r>
      <w:r>
        <w:t>0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310291">
        <w:t>dokončení činností, pobyt venku</w:t>
      </w:r>
    </w:p>
    <w:p w14:paraId="42E0BC48" w14:textId="10AA2CB5" w:rsidR="00932C27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</w:p>
    <w:p w14:paraId="4BE32A57" w14:textId="77777777" w:rsidR="00E94DA7" w:rsidRDefault="00E94DA7" w:rsidP="00932C27"/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35A72C66" w:rsidR="00645B00" w:rsidRDefault="00645B00" w:rsidP="003D3B45">
      <w:r>
        <w:t>Oblečení dovnitř i na ven</w:t>
      </w:r>
      <w:r w:rsidR="00310291">
        <w:t>, oblečení na tvoření, které si děti mohou zašpinit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0DCF89F1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77D3F0D4" w14:textId="66926FFD" w:rsidR="00A93F72" w:rsidRDefault="00A93F72" w:rsidP="003D3B45">
      <w:pPr>
        <w:rPr>
          <w:bCs/>
        </w:rPr>
      </w:pPr>
      <w:r w:rsidRPr="00A93F72">
        <w:rPr>
          <w:b/>
        </w:rPr>
        <w:t>Roušku či respirátor</w:t>
      </w:r>
      <w:r>
        <w:rPr>
          <w:bCs/>
        </w:rPr>
        <w:t xml:space="preserve"> pro případ, že</w:t>
      </w:r>
      <w:r w:rsidR="001B78B1">
        <w:rPr>
          <w:bCs/>
        </w:rPr>
        <w:t xml:space="preserve"> využijeme</w:t>
      </w:r>
      <w:r>
        <w:rPr>
          <w:bCs/>
        </w:rPr>
        <w:t xml:space="preserve"> MHD.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3E93E0B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75FDF19A" w14:textId="1769F376" w:rsidR="001B78B1" w:rsidRPr="001B78B1" w:rsidRDefault="001B78B1" w:rsidP="003D3B45">
      <w:pPr>
        <w:rPr>
          <w:b/>
          <w:bCs/>
        </w:rPr>
      </w:pPr>
      <w:r>
        <w:rPr>
          <w:b/>
          <w:bCs/>
        </w:rPr>
        <w:t>Děti již nemusím být před táborem testovány na přítomnost viru Covid-19.</w:t>
      </w:r>
      <w:r>
        <w:rPr>
          <w:b/>
          <w:bCs/>
        </w:rPr>
        <w:t>!!!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5F54A999" w:rsidR="00A93F72" w:rsidRPr="00A93F72" w:rsidRDefault="00B52D62" w:rsidP="00A93F72">
      <w:r>
        <w:t xml:space="preserve">                                                                                Vedoucí odd. mladších dětí a </w:t>
      </w:r>
      <w:r w:rsidR="001B78B1">
        <w:t>estetiky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C3E6E" w14:textId="77777777" w:rsidR="003E12E1" w:rsidRDefault="003E12E1">
      <w:r>
        <w:separator/>
      </w:r>
    </w:p>
  </w:endnote>
  <w:endnote w:type="continuationSeparator" w:id="0">
    <w:p w14:paraId="1F65016D" w14:textId="77777777" w:rsidR="003E12E1" w:rsidRDefault="003E1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EE7D" w14:textId="77777777" w:rsidR="003E12E1" w:rsidRDefault="003E12E1">
      <w:r>
        <w:separator/>
      </w:r>
    </w:p>
  </w:footnote>
  <w:footnote w:type="continuationSeparator" w:id="0">
    <w:p w14:paraId="61FB0CC3" w14:textId="77777777" w:rsidR="003E12E1" w:rsidRDefault="003E1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B78B1"/>
    <w:rsid w:val="001E0CA1"/>
    <w:rsid w:val="001E208B"/>
    <w:rsid w:val="002322FD"/>
    <w:rsid w:val="00291523"/>
    <w:rsid w:val="002A4E1C"/>
    <w:rsid w:val="002E28AA"/>
    <w:rsid w:val="003100E3"/>
    <w:rsid w:val="00310291"/>
    <w:rsid w:val="00314D96"/>
    <w:rsid w:val="003D3B45"/>
    <w:rsid w:val="003E12E1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189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2159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27</cp:revision>
  <cp:lastPrinted>2018-12-13T15:53:00Z</cp:lastPrinted>
  <dcterms:created xsi:type="dcterms:W3CDTF">2019-02-05T10:41:00Z</dcterms:created>
  <dcterms:modified xsi:type="dcterms:W3CDTF">2021-08-06T08:57:00Z</dcterms:modified>
</cp:coreProperties>
</file>