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84DC" w14:textId="77777777" w:rsidR="00857A5F" w:rsidRDefault="00857A5F" w:rsidP="004E359A"/>
    <w:p w14:paraId="08F8B2E2" w14:textId="64544001" w:rsidR="00857A5F" w:rsidRPr="00857A5F" w:rsidRDefault="00857A5F" w:rsidP="004E359A">
      <w:pPr>
        <w:rPr>
          <w:b/>
          <w:bCs/>
          <w:sz w:val="32"/>
          <w:szCs w:val="32"/>
          <w:u w:val="single"/>
        </w:rPr>
      </w:pPr>
      <w:r w:rsidRPr="00857A5F">
        <w:rPr>
          <w:b/>
          <w:bCs/>
          <w:sz w:val="32"/>
          <w:szCs w:val="32"/>
          <w:u w:val="single"/>
        </w:rPr>
        <w:t>Letní příměstský tábor</w:t>
      </w:r>
      <w:r w:rsidR="00F11625">
        <w:rPr>
          <w:b/>
          <w:bCs/>
          <w:sz w:val="32"/>
          <w:szCs w:val="32"/>
          <w:u w:val="single"/>
        </w:rPr>
        <w:t xml:space="preserve"> </w:t>
      </w:r>
      <w:r w:rsidR="00E94DA7">
        <w:rPr>
          <w:b/>
          <w:bCs/>
          <w:sz w:val="32"/>
          <w:szCs w:val="32"/>
          <w:u w:val="single"/>
        </w:rPr>
        <w:t>– Pohádkový týden</w:t>
      </w:r>
    </w:p>
    <w:p w14:paraId="47F33C1A" w14:textId="77777777" w:rsidR="00FC19CD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784471A4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Termín:                     </w:t>
      </w:r>
      <w:r w:rsidR="009B1D39">
        <w:rPr>
          <w:b/>
          <w:bCs/>
        </w:rPr>
        <w:t>1</w:t>
      </w:r>
      <w:r w:rsidR="00767CF2">
        <w:rPr>
          <w:b/>
          <w:bCs/>
        </w:rPr>
        <w:t>2</w:t>
      </w:r>
      <w:r>
        <w:rPr>
          <w:b/>
          <w:bCs/>
        </w:rPr>
        <w:t>.</w:t>
      </w:r>
      <w:r w:rsidR="001B315E">
        <w:rPr>
          <w:b/>
          <w:bCs/>
        </w:rPr>
        <w:t>7.</w:t>
      </w:r>
      <w:r>
        <w:rPr>
          <w:b/>
          <w:bCs/>
        </w:rPr>
        <w:t xml:space="preserve"> – </w:t>
      </w:r>
      <w:r w:rsidR="009B1D39">
        <w:rPr>
          <w:b/>
          <w:bCs/>
        </w:rPr>
        <w:t>1</w:t>
      </w:r>
      <w:r w:rsidR="00767CF2">
        <w:rPr>
          <w:b/>
          <w:bCs/>
        </w:rPr>
        <w:t>6</w:t>
      </w:r>
      <w:r w:rsidR="009B1D39">
        <w:rPr>
          <w:b/>
          <w:bCs/>
        </w:rPr>
        <w:t>.7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767CF2">
        <w:rPr>
          <w:b/>
          <w:bCs/>
        </w:rPr>
        <w:t>1</w:t>
      </w:r>
    </w:p>
    <w:p w14:paraId="42237D50" w14:textId="74C8995C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>
        <w:rPr>
          <w:b/>
          <w:bCs/>
        </w:rPr>
        <w:t xml:space="preserve"> hodin</w:t>
      </w:r>
    </w:p>
    <w:p w14:paraId="668B36E8" w14:textId="4EB05721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Místo konání:            odloučené pracoviště DDM v ZŠ </w:t>
      </w:r>
      <w:proofErr w:type="spellStart"/>
      <w:r>
        <w:rPr>
          <w:b/>
          <w:bCs/>
        </w:rPr>
        <w:t>M.Alše</w:t>
      </w:r>
      <w:proofErr w:type="spellEnd"/>
      <w:r>
        <w:rPr>
          <w:b/>
          <w:bCs/>
        </w:rPr>
        <w:t xml:space="preserve">, Suchdolská 360, Praha 6 </w:t>
      </w:r>
    </w:p>
    <w:p w14:paraId="05C6621D" w14:textId="5E0B7ECE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                                    (prostory </w:t>
      </w:r>
      <w:proofErr w:type="spellStart"/>
      <w:r>
        <w:rPr>
          <w:b/>
          <w:bCs/>
        </w:rPr>
        <w:t>Hlídáníčka</w:t>
      </w:r>
      <w:proofErr w:type="spellEnd"/>
      <w:r>
        <w:rPr>
          <w:b/>
          <w:bCs/>
        </w:rPr>
        <w:t xml:space="preserve">)       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77777777" w:rsidR="00857A5F" w:rsidRPr="003D3B45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proofErr w:type="spellStart"/>
      <w:r w:rsidRPr="003D3B45">
        <w:rPr>
          <w:b/>
          <w:bCs/>
        </w:rPr>
        <w:t>Hlídáníčku</w:t>
      </w:r>
      <w:proofErr w:type="spellEnd"/>
      <w:r w:rsidRPr="003D3B45">
        <w:rPr>
          <w:b/>
          <w:bCs/>
        </w:rPr>
        <w:t xml:space="preserve"> od 8 do 8.30h.</w:t>
      </w:r>
      <w:r w:rsidR="003D3B45" w:rsidRPr="003D3B45">
        <w:rPr>
          <w:b/>
          <w:bCs/>
        </w:rPr>
        <w:t>!</w:t>
      </w:r>
    </w:p>
    <w:p w14:paraId="5BB47702" w14:textId="77777777" w:rsidR="003D3B45" w:rsidRDefault="003D3B45" w:rsidP="004E359A"/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FC41693" w14:textId="77777777" w:rsidR="00932C27" w:rsidRDefault="00932C27" w:rsidP="00932C27">
      <w:r>
        <w:t>8.00 – 8.30 příchod dětí, volná hra</w:t>
      </w:r>
    </w:p>
    <w:p w14:paraId="10A2D1D5" w14:textId="0497E14B" w:rsidR="00932C27" w:rsidRDefault="00932C27" w:rsidP="00932C27">
      <w:r>
        <w:t>8.30 – 9.00 přivítání, seznámení se s denním programem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090462DA" w:rsidR="00932C27" w:rsidRDefault="00932C27" w:rsidP="00932C27">
      <w:r>
        <w:t>10.00 – 10.30 hygiena, svačina</w:t>
      </w:r>
    </w:p>
    <w:p w14:paraId="0181F385" w14:textId="085105DD" w:rsidR="00932C27" w:rsidRDefault="00932C27" w:rsidP="00932C27">
      <w:r>
        <w:t>10.30 – 12.00 řízená činnost dle denního programu</w:t>
      </w:r>
    </w:p>
    <w:p w14:paraId="7167EB43" w14:textId="275A9966" w:rsidR="00932C27" w:rsidRDefault="00932C27" w:rsidP="00932C27">
      <w:r>
        <w:t>12.00 – 12.30 hygiena, oběd</w:t>
      </w:r>
    </w:p>
    <w:p w14:paraId="3AB96127" w14:textId="59BB94AD" w:rsidR="00932C27" w:rsidRDefault="00932C27" w:rsidP="00932C27">
      <w:r>
        <w:t>12.30 – 13.30 polední klid</w:t>
      </w:r>
    </w:p>
    <w:p w14:paraId="74D0E543" w14:textId="0C439AA6" w:rsidR="00932C27" w:rsidRDefault="00932C27" w:rsidP="00932C27">
      <w:r>
        <w:t>13.30 – 14.00 řízená činnost ve třídě</w:t>
      </w:r>
    </w:p>
    <w:p w14:paraId="0CF84237" w14:textId="18909811" w:rsidR="00932C27" w:rsidRDefault="00932C27" w:rsidP="00932C27">
      <w:r>
        <w:t>14.00 – 14.30 hygiena, svačina</w:t>
      </w:r>
    </w:p>
    <w:p w14:paraId="2B10E9A9" w14:textId="7E267BC5" w:rsidR="00932C27" w:rsidRDefault="00932C27" w:rsidP="00932C27">
      <w:r>
        <w:t>14.30 – 15.30 pobyt venku</w:t>
      </w:r>
    </w:p>
    <w:p w14:paraId="42E0BC48" w14:textId="51AAA867" w:rsidR="00932C27" w:rsidRDefault="00932C27" w:rsidP="00932C27">
      <w:r>
        <w:t>15.30 – 16.00 vyhodnocení dne, rozloučení, odchod domů</w:t>
      </w:r>
    </w:p>
    <w:p w14:paraId="4BE32A57" w14:textId="77777777" w:rsidR="00E94DA7" w:rsidRDefault="00E94DA7" w:rsidP="00932C27"/>
    <w:p w14:paraId="378BE9D1" w14:textId="7A0C7B4D" w:rsidR="00E94DA7" w:rsidRDefault="00E94DA7" w:rsidP="00932C27">
      <w:r>
        <w:t>Pokud nám počasí dovolí, budeme se snažit být s dětmi co nejvíce venku!</w:t>
      </w: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4E211526" w:rsidR="003D3B45" w:rsidRDefault="00645B00" w:rsidP="003D3B45">
      <w:pPr>
        <w:rPr>
          <w:bCs/>
        </w:rPr>
      </w:pPr>
      <w:r>
        <w:rPr>
          <w:bCs/>
        </w:rPr>
        <w:t>Svačina</w:t>
      </w:r>
      <w:r w:rsidR="00FB7DC5">
        <w:rPr>
          <w:bCs/>
        </w:rPr>
        <w:t>, oběd, svačina</w:t>
      </w:r>
      <w:r>
        <w:rPr>
          <w:bCs/>
        </w:rPr>
        <w:t xml:space="preserve"> 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77D3F0D4" w14:textId="15685911" w:rsidR="00A93F72" w:rsidRDefault="00A93F72" w:rsidP="003D3B45">
      <w:pPr>
        <w:rPr>
          <w:bCs/>
        </w:rPr>
      </w:pPr>
      <w:r w:rsidRPr="00A93F72">
        <w:rPr>
          <w:b/>
        </w:rPr>
        <w:t>Roušku či respirátor</w:t>
      </w:r>
      <w:r>
        <w:rPr>
          <w:bCs/>
        </w:rPr>
        <w:t xml:space="preserve"> pro případ, že budeme nuceni ulehčit unaveným nožičkám MHD.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E404083" w:rsidR="00314D96" w:rsidRPr="00E94DA7" w:rsidRDefault="00314D96" w:rsidP="003D3B45">
      <w:pPr>
        <w:rPr>
          <w:b/>
          <w:color w:val="000000" w:themeColor="text1"/>
        </w:rPr>
      </w:pPr>
      <w:r w:rsidRPr="0016273A">
        <w:rPr>
          <w:b/>
          <w:color w:val="000000" w:themeColor="text1"/>
        </w:rPr>
        <w:t xml:space="preserve">Podepsanou přihlášku, prosím, doručte do DDM či </w:t>
      </w:r>
      <w:proofErr w:type="spellStart"/>
      <w:r w:rsidRPr="0016273A">
        <w:rPr>
          <w:b/>
          <w:color w:val="000000" w:themeColor="text1"/>
        </w:rPr>
        <w:t>Hlídáníčka</w:t>
      </w:r>
      <w:proofErr w:type="spellEnd"/>
      <w:r w:rsidR="0016273A">
        <w:rPr>
          <w:b/>
          <w:color w:val="000000" w:themeColor="text1"/>
        </w:rPr>
        <w:t xml:space="preserve">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3D0DF3C8" w:rsidR="00A93F72" w:rsidRPr="00A93F72" w:rsidRDefault="00B52D62" w:rsidP="00A93F72">
      <w:r>
        <w:t xml:space="preserve">                                                                                Vedoucí odd. mladších dětí a </w:t>
      </w:r>
      <w:proofErr w:type="spellStart"/>
      <w:r>
        <w:t>Hlídáníčka</w:t>
      </w:r>
      <w:proofErr w:type="spellEnd"/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6B3B6" w14:textId="77777777" w:rsidR="00C91235" w:rsidRDefault="00C91235">
      <w:r>
        <w:separator/>
      </w:r>
    </w:p>
  </w:endnote>
  <w:endnote w:type="continuationSeparator" w:id="0">
    <w:p w14:paraId="629BDE6F" w14:textId="77777777" w:rsidR="00C91235" w:rsidRDefault="00C9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F071E" w14:textId="77777777" w:rsidR="00C91235" w:rsidRDefault="00C91235">
      <w:r>
        <w:separator/>
      </w:r>
    </w:p>
  </w:footnote>
  <w:footnote w:type="continuationSeparator" w:id="0">
    <w:p w14:paraId="0EE8071B" w14:textId="77777777" w:rsidR="00C91235" w:rsidRDefault="00C91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25CFC"/>
    <w:rsid w:val="0016273A"/>
    <w:rsid w:val="001B315E"/>
    <w:rsid w:val="001E0CA1"/>
    <w:rsid w:val="001E208B"/>
    <w:rsid w:val="002322FD"/>
    <w:rsid w:val="00291523"/>
    <w:rsid w:val="002A4E1C"/>
    <w:rsid w:val="002E28AA"/>
    <w:rsid w:val="003100E3"/>
    <w:rsid w:val="00314D96"/>
    <w:rsid w:val="003D3B45"/>
    <w:rsid w:val="004B2D2E"/>
    <w:rsid w:val="004D7C1D"/>
    <w:rsid w:val="004E359A"/>
    <w:rsid w:val="00526375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E13D4F"/>
    <w:rsid w:val="00E94DA7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</Template>
  <TotalTime>172</TotalTime>
  <Pages>1</Pages>
  <Words>313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2159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25</cp:revision>
  <cp:lastPrinted>2018-12-13T15:53:00Z</cp:lastPrinted>
  <dcterms:created xsi:type="dcterms:W3CDTF">2019-02-05T10:41:00Z</dcterms:created>
  <dcterms:modified xsi:type="dcterms:W3CDTF">2021-07-04T16:51:00Z</dcterms:modified>
</cp:coreProperties>
</file>